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AA218" w14:textId="77777777" w:rsidR="005B2B66" w:rsidRPr="00B22CB2" w:rsidRDefault="00F85B0B">
      <w:pPr>
        <w:rPr>
          <w:rFonts w:ascii="Arial" w:hAnsi="Arial" w:cs="Arial"/>
          <w:b/>
          <w:sz w:val="52"/>
          <w:szCs w:val="52"/>
        </w:rPr>
      </w:pPr>
      <w:bookmarkStart w:id="0" w:name="_GoBack"/>
      <w:bookmarkEnd w:id="0"/>
      <w:r w:rsidRPr="00B22CB2">
        <w:rPr>
          <w:rFonts w:ascii="Arial" w:hAnsi="Arial" w:cs="Arial"/>
          <w:b/>
          <w:sz w:val="52"/>
          <w:szCs w:val="52"/>
        </w:rPr>
        <w:t>Arbeid og lek i bygda for</w:t>
      </w:r>
      <w:r w:rsidR="00E26C25" w:rsidRPr="00B22CB2">
        <w:rPr>
          <w:rFonts w:ascii="Arial" w:hAnsi="Arial" w:cs="Arial"/>
          <w:b/>
          <w:sz w:val="52"/>
          <w:szCs w:val="52"/>
        </w:rPr>
        <w:t xml:space="preserve"> 100 år siden: </w:t>
      </w:r>
    </w:p>
    <w:p w14:paraId="1D984291" w14:textId="78855B70" w:rsidR="00E26C25" w:rsidRPr="00E26C25" w:rsidRDefault="00E26C25">
      <w:pPr>
        <w:rPr>
          <w:rFonts w:ascii="Arial" w:hAnsi="Arial" w:cs="Arial"/>
          <w:b/>
          <w:sz w:val="24"/>
          <w:szCs w:val="24"/>
        </w:rPr>
      </w:pPr>
      <w:r>
        <w:rPr>
          <w:rFonts w:ascii="Arial" w:hAnsi="Arial" w:cs="Arial"/>
          <w:b/>
          <w:sz w:val="24"/>
          <w:szCs w:val="24"/>
        </w:rPr>
        <w:t>Lærerveiledning</w:t>
      </w:r>
      <w:r w:rsidR="005B2B66">
        <w:rPr>
          <w:rFonts w:ascii="Arial" w:hAnsi="Arial" w:cs="Arial"/>
          <w:b/>
          <w:sz w:val="24"/>
          <w:szCs w:val="24"/>
        </w:rPr>
        <w:t xml:space="preserve"> med gode historier og sanger til høytlesning-allsang før besøket.</w:t>
      </w:r>
    </w:p>
    <w:p w14:paraId="753E6DEB" w14:textId="05FDAEAD" w:rsidR="00E26C25" w:rsidRDefault="00F67FDC">
      <w:pPr>
        <w:rPr>
          <w:rFonts w:ascii="Arial" w:hAnsi="Arial" w:cs="Arial"/>
          <w:sz w:val="24"/>
          <w:szCs w:val="24"/>
        </w:rPr>
      </w:pPr>
      <w:r w:rsidRPr="00F67FDC">
        <w:rPr>
          <w:rFonts w:ascii="Arial" w:hAnsi="Arial" w:cs="Arial"/>
          <w:noProof/>
          <w:sz w:val="24"/>
          <w:szCs w:val="24"/>
          <w:lang w:eastAsia="nb-NO"/>
        </w:rPr>
        <mc:AlternateContent>
          <mc:Choice Requires="wps">
            <w:drawing>
              <wp:anchor distT="45720" distB="45720" distL="114300" distR="114300" simplePos="0" relativeHeight="251661312" behindDoc="0" locked="0" layoutInCell="1" allowOverlap="1" wp14:anchorId="0D1CC9AE" wp14:editId="7CB0636A">
                <wp:simplePos x="0" y="0"/>
                <wp:positionH relativeFrom="margin">
                  <wp:align>center</wp:align>
                </wp:positionH>
                <wp:positionV relativeFrom="paragraph">
                  <wp:posOffset>152400</wp:posOffset>
                </wp:positionV>
                <wp:extent cx="4914900" cy="3381375"/>
                <wp:effectExtent l="0" t="0" r="19050" b="2857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381375"/>
                        </a:xfrm>
                        <a:prstGeom prst="rect">
                          <a:avLst/>
                        </a:prstGeom>
                        <a:solidFill>
                          <a:srgbClr val="FFFFFF"/>
                        </a:solidFill>
                        <a:ln w="9525">
                          <a:solidFill>
                            <a:srgbClr val="000000"/>
                          </a:solidFill>
                          <a:miter lim="800000"/>
                          <a:headEnd/>
                          <a:tailEnd/>
                        </a:ln>
                      </wps:spPr>
                      <wps:txbx>
                        <w:txbxContent>
                          <w:p w14:paraId="5C1D9D59" w14:textId="54A5CC3D"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w:t>
                            </w:r>
                            <w:r w:rsidR="00A76E6C">
                              <w:rPr>
                                <w:rFonts w:ascii="Arial" w:hAnsi="Arial" w:cs="Arial"/>
                                <w:b/>
                                <w:sz w:val="24"/>
                                <w:szCs w:val="24"/>
                              </w:rPr>
                              <w:t>6</w:t>
                            </w:r>
                            <w:r>
                              <w:rPr>
                                <w:rFonts w:ascii="Arial" w:hAnsi="Arial" w:cs="Arial"/>
                                <w:b/>
                                <w:sz w:val="24"/>
                                <w:szCs w:val="24"/>
                              </w:rPr>
                              <w:t>0 elever)</w:t>
                            </w:r>
                            <w:r w:rsidR="00397A86">
                              <w:rPr>
                                <w:rFonts w:ascii="Arial" w:hAnsi="Arial" w:cs="Arial"/>
                                <w:b/>
                                <w:sz w:val="24"/>
                                <w:szCs w:val="24"/>
                              </w:rPr>
                              <w:t>:</w:t>
                            </w:r>
                          </w:p>
                          <w:p w14:paraId="772A4FDF" w14:textId="489E1721" w:rsidR="00397A86" w:rsidRDefault="00A76E6C"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kg hvetemel</w:t>
                            </w:r>
                          </w:p>
                          <w:p w14:paraId="2D471779" w14:textId="2598082E" w:rsidR="00397A86" w:rsidRDefault="00A76E6C" w:rsidP="00397A86">
                            <w:pPr>
                              <w:rPr>
                                <w:rFonts w:ascii="Arial" w:hAnsi="Arial" w:cs="Arial"/>
                                <w:sz w:val="24"/>
                                <w:szCs w:val="24"/>
                              </w:rPr>
                            </w:pPr>
                            <w:r>
                              <w:rPr>
                                <w:rFonts w:ascii="Arial" w:hAnsi="Arial" w:cs="Arial"/>
                                <w:sz w:val="24"/>
                                <w:szCs w:val="24"/>
                              </w:rPr>
                              <w:t>4</w:t>
                            </w:r>
                            <w:r w:rsidR="00397A86">
                              <w:rPr>
                                <w:rFonts w:ascii="Arial" w:hAnsi="Arial" w:cs="Arial"/>
                                <w:sz w:val="24"/>
                                <w:szCs w:val="24"/>
                              </w:rPr>
                              <w:t xml:space="preserve"> kg </w:t>
                            </w:r>
                            <w:r w:rsidR="00397A86" w:rsidRPr="00F67FDC">
                              <w:rPr>
                                <w:rFonts w:ascii="Arial" w:hAnsi="Arial" w:cs="Arial"/>
                                <w:color w:val="FF0000"/>
                                <w:sz w:val="24"/>
                                <w:szCs w:val="24"/>
                                <w:u w:val="single"/>
                              </w:rPr>
                              <w:t>godt kokte, skrelte og moste</w:t>
                            </w:r>
                            <w:r w:rsidR="00397A86" w:rsidRPr="00F67FDC">
                              <w:rPr>
                                <w:rFonts w:ascii="Arial" w:hAnsi="Arial" w:cs="Arial"/>
                                <w:color w:val="FF0000"/>
                                <w:sz w:val="24"/>
                                <w:szCs w:val="24"/>
                              </w:rPr>
                              <w:t xml:space="preserve"> poteter </w:t>
                            </w:r>
                          </w:p>
                          <w:p w14:paraId="1B5C415E" w14:textId="45215DC1" w:rsidR="00397A86" w:rsidRDefault="00A76E6C" w:rsidP="00397A86">
                            <w:pPr>
                              <w:rPr>
                                <w:rFonts w:ascii="Arial" w:hAnsi="Arial" w:cs="Arial"/>
                                <w:sz w:val="24"/>
                                <w:szCs w:val="24"/>
                              </w:rPr>
                            </w:pPr>
                            <w:r>
                              <w:rPr>
                                <w:rFonts w:ascii="Arial" w:hAnsi="Arial" w:cs="Arial"/>
                                <w:sz w:val="24"/>
                                <w:szCs w:val="24"/>
                              </w:rPr>
                              <w:t>2</w:t>
                            </w:r>
                            <w:r w:rsidR="005B2B66">
                              <w:rPr>
                                <w:rFonts w:ascii="Arial" w:hAnsi="Arial" w:cs="Arial"/>
                                <w:sz w:val="24"/>
                                <w:szCs w:val="24"/>
                              </w:rPr>
                              <w:t xml:space="preserve"> pose</w:t>
                            </w:r>
                            <w:r>
                              <w:rPr>
                                <w:rFonts w:ascii="Arial" w:hAnsi="Arial" w:cs="Arial"/>
                                <w:sz w:val="24"/>
                                <w:szCs w:val="24"/>
                              </w:rPr>
                              <w:t>r</w:t>
                            </w:r>
                            <w:r w:rsidR="005B2B66">
                              <w:rPr>
                                <w:rFonts w:ascii="Arial" w:hAnsi="Arial" w:cs="Arial"/>
                                <w:sz w:val="24"/>
                                <w:szCs w:val="24"/>
                              </w:rPr>
                              <w:t xml:space="preserve"> havregryn, evt glutenfritt (ved allergi gi oss b</w:t>
                            </w:r>
                            <w:r w:rsidR="000A139F">
                              <w:rPr>
                                <w:rFonts w:ascii="Arial" w:hAnsi="Arial" w:cs="Arial"/>
                                <w:sz w:val="24"/>
                                <w:szCs w:val="24"/>
                              </w:rPr>
                              <w:t>eskjed min. en dag før, til</w:t>
                            </w:r>
                            <w:r w:rsidR="005B2B66">
                              <w:rPr>
                                <w:rFonts w:ascii="Arial" w:hAnsi="Arial" w:cs="Arial"/>
                                <w:sz w:val="24"/>
                                <w:szCs w:val="24"/>
                              </w:rPr>
                              <w:t xml:space="preserve"> </w:t>
                            </w:r>
                            <w:hyperlink r:id="rId8" w:history="1">
                              <w:r w:rsidR="005B2B66" w:rsidRPr="0069264E">
                                <w:rPr>
                                  <w:rStyle w:val="Hyperkobling"/>
                                  <w:rFonts w:ascii="Arial" w:hAnsi="Arial" w:cs="Arial"/>
                                  <w:sz w:val="24"/>
                                  <w:szCs w:val="24"/>
                                </w:rPr>
                                <w:t>post@askermuseum.no</w:t>
                              </w:r>
                            </w:hyperlink>
                            <w:r w:rsidR="005B2B66">
                              <w:rPr>
                                <w:rFonts w:ascii="Arial" w:hAnsi="Arial" w:cs="Arial"/>
                                <w:sz w:val="24"/>
                                <w:szCs w:val="24"/>
                              </w:rPr>
                              <w:t xml:space="preserve"> </w:t>
                            </w:r>
                            <w:r>
                              <w:rPr>
                                <w:rFonts w:ascii="Arial" w:hAnsi="Arial" w:cs="Arial"/>
                                <w:sz w:val="24"/>
                                <w:szCs w:val="24"/>
                              </w:rPr>
                              <w:t>eller tlf: 66 79 00 11</w:t>
                            </w:r>
                            <w:r w:rsidR="005B2B66">
                              <w:rPr>
                                <w:rFonts w:ascii="Arial" w:hAnsi="Arial" w:cs="Arial"/>
                                <w:sz w:val="24"/>
                                <w:szCs w:val="24"/>
                              </w:rPr>
                              <w:t>)</w:t>
                            </w:r>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r w:rsidR="005B2B66">
                              <w:rPr>
                                <w:rFonts w:ascii="Arial" w:hAnsi="Arial" w:cs="Arial"/>
                                <w:sz w:val="24"/>
                                <w:szCs w:val="24"/>
                              </w:rPr>
                              <w:t>evt.laktosefri</w:t>
                            </w:r>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1CC9AE" id="_x0000_t202" coordsize="21600,21600" o:spt="202" path="m,l,21600r21600,l21600,xe">
                <v:stroke joinstyle="miter"/>
                <v:path gradientshapeok="t" o:connecttype="rect"/>
              </v:shapetype>
              <v:shape id="Tekstboks 2" o:spid="_x0000_s1026" type="#_x0000_t202" style="position:absolute;margin-left:0;margin-top:12pt;width:387pt;height:266.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">
                <v:textbox>
                  <w:txbxContent>
                    <w:p w14:paraId="5C1D9D59" w14:textId="54A5CC3D" w:rsidR="00397A86" w:rsidRDefault="004C7F21" w:rsidP="00397A86">
                      <w:pPr>
                        <w:rPr>
                          <w:rFonts w:ascii="Arial" w:hAnsi="Arial" w:cs="Arial"/>
                          <w:b/>
                          <w:sz w:val="24"/>
                          <w:szCs w:val="24"/>
                        </w:rPr>
                      </w:pPr>
                      <w:r>
                        <w:rPr>
                          <w:rFonts w:ascii="Arial" w:hAnsi="Arial" w:cs="Arial"/>
                          <w:b/>
                          <w:sz w:val="24"/>
                          <w:szCs w:val="24"/>
                        </w:rPr>
                        <w:t>Trinnet</w:t>
                      </w:r>
                      <w:r w:rsidR="00397A86">
                        <w:rPr>
                          <w:rFonts w:ascii="Arial" w:hAnsi="Arial" w:cs="Arial"/>
                          <w:b/>
                          <w:sz w:val="24"/>
                          <w:szCs w:val="24"/>
                        </w:rPr>
                        <w:t xml:space="preserve"> må ta med</w:t>
                      </w:r>
                      <w:r>
                        <w:rPr>
                          <w:rFonts w:ascii="Arial" w:hAnsi="Arial" w:cs="Arial"/>
                          <w:b/>
                          <w:sz w:val="24"/>
                          <w:szCs w:val="24"/>
                        </w:rPr>
                        <w:t xml:space="preserve"> (ca.</w:t>
                      </w:r>
                      <w:r w:rsidR="00A76E6C">
                        <w:rPr>
                          <w:rFonts w:ascii="Arial" w:hAnsi="Arial" w:cs="Arial"/>
                          <w:b/>
                          <w:sz w:val="24"/>
                          <w:szCs w:val="24"/>
                        </w:rPr>
                        <w:t>6</w:t>
                      </w:r>
                      <w:r>
                        <w:rPr>
                          <w:rFonts w:ascii="Arial" w:hAnsi="Arial" w:cs="Arial"/>
                          <w:b/>
                          <w:sz w:val="24"/>
                          <w:szCs w:val="24"/>
                        </w:rPr>
                        <w:t>0 elever)</w:t>
                      </w:r>
                      <w:r w:rsidR="00397A86">
                        <w:rPr>
                          <w:rFonts w:ascii="Arial" w:hAnsi="Arial" w:cs="Arial"/>
                          <w:b/>
                          <w:sz w:val="24"/>
                          <w:szCs w:val="24"/>
                        </w:rPr>
                        <w:t>:</w:t>
                      </w:r>
                    </w:p>
                    <w:p w14:paraId="772A4FDF" w14:textId="489E1721" w:rsidR="00397A86" w:rsidRDefault="00A76E6C"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kg hvetemel</w:t>
                      </w:r>
                    </w:p>
                    <w:p w14:paraId="2D471779" w14:textId="2598082E" w:rsidR="00397A86" w:rsidRDefault="00A76E6C" w:rsidP="00397A86">
                      <w:pPr>
                        <w:rPr>
                          <w:rFonts w:ascii="Arial" w:hAnsi="Arial" w:cs="Arial"/>
                          <w:sz w:val="24"/>
                          <w:szCs w:val="24"/>
                        </w:rPr>
                      </w:pPr>
                      <w:r>
                        <w:rPr>
                          <w:rFonts w:ascii="Arial" w:hAnsi="Arial" w:cs="Arial"/>
                          <w:sz w:val="24"/>
                          <w:szCs w:val="24"/>
                        </w:rPr>
                        <w:t>4</w:t>
                      </w:r>
                      <w:r w:rsidR="00397A86">
                        <w:rPr>
                          <w:rFonts w:ascii="Arial" w:hAnsi="Arial" w:cs="Arial"/>
                          <w:sz w:val="24"/>
                          <w:szCs w:val="24"/>
                        </w:rPr>
                        <w:t xml:space="preserve"> kg </w:t>
                      </w:r>
                      <w:r w:rsidR="00397A86" w:rsidRPr="00F67FDC">
                        <w:rPr>
                          <w:rFonts w:ascii="Arial" w:hAnsi="Arial" w:cs="Arial"/>
                          <w:color w:val="FF0000"/>
                          <w:sz w:val="24"/>
                          <w:szCs w:val="24"/>
                          <w:u w:val="single"/>
                        </w:rPr>
                        <w:t>godt kokte, skrelte og moste</w:t>
                      </w:r>
                      <w:r w:rsidR="00397A86" w:rsidRPr="00F67FDC">
                        <w:rPr>
                          <w:rFonts w:ascii="Arial" w:hAnsi="Arial" w:cs="Arial"/>
                          <w:color w:val="FF0000"/>
                          <w:sz w:val="24"/>
                          <w:szCs w:val="24"/>
                        </w:rPr>
                        <w:t xml:space="preserve"> poteter </w:t>
                      </w:r>
                    </w:p>
                    <w:p w14:paraId="1B5C415E" w14:textId="45215DC1" w:rsidR="00397A86" w:rsidRDefault="00A76E6C" w:rsidP="00397A86">
                      <w:pPr>
                        <w:rPr>
                          <w:rFonts w:ascii="Arial" w:hAnsi="Arial" w:cs="Arial"/>
                          <w:sz w:val="24"/>
                          <w:szCs w:val="24"/>
                        </w:rPr>
                      </w:pPr>
                      <w:r>
                        <w:rPr>
                          <w:rFonts w:ascii="Arial" w:hAnsi="Arial" w:cs="Arial"/>
                          <w:sz w:val="24"/>
                          <w:szCs w:val="24"/>
                        </w:rPr>
                        <w:t>2</w:t>
                      </w:r>
                      <w:r w:rsidR="005B2B66">
                        <w:rPr>
                          <w:rFonts w:ascii="Arial" w:hAnsi="Arial" w:cs="Arial"/>
                          <w:sz w:val="24"/>
                          <w:szCs w:val="24"/>
                        </w:rPr>
                        <w:t xml:space="preserve"> pose</w:t>
                      </w:r>
                      <w:r>
                        <w:rPr>
                          <w:rFonts w:ascii="Arial" w:hAnsi="Arial" w:cs="Arial"/>
                          <w:sz w:val="24"/>
                          <w:szCs w:val="24"/>
                        </w:rPr>
                        <w:t>r</w:t>
                      </w:r>
                      <w:r w:rsidR="005B2B66">
                        <w:rPr>
                          <w:rFonts w:ascii="Arial" w:hAnsi="Arial" w:cs="Arial"/>
                          <w:sz w:val="24"/>
                          <w:szCs w:val="24"/>
                        </w:rPr>
                        <w:t xml:space="preserve"> havregryn, </w:t>
                      </w:r>
                      <w:proofErr w:type="spellStart"/>
                      <w:r w:rsidR="005B2B66">
                        <w:rPr>
                          <w:rFonts w:ascii="Arial" w:hAnsi="Arial" w:cs="Arial"/>
                          <w:sz w:val="24"/>
                          <w:szCs w:val="24"/>
                        </w:rPr>
                        <w:t>evt</w:t>
                      </w:r>
                      <w:proofErr w:type="spellEnd"/>
                      <w:r w:rsidR="005B2B66">
                        <w:rPr>
                          <w:rFonts w:ascii="Arial" w:hAnsi="Arial" w:cs="Arial"/>
                          <w:sz w:val="24"/>
                          <w:szCs w:val="24"/>
                        </w:rPr>
                        <w:t xml:space="preserve"> glutenfritt (ved allergi gi oss b</w:t>
                      </w:r>
                      <w:r w:rsidR="000A139F">
                        <w:rPr>
                          <w:rFonts w:ascii="Arial" w:hAnsi="Arial" w:cs="Arial"/>
                          <w:sz w:val="24"/>
                          <w:szCs w:val="24"/>
                        </w:rPr>
                        <w:t>eskjed min. en dag før, til</w:t>
                      </w:r>
                      <w:r w:rsidR="005B2B66">
                        <w:rPr>
                          <w:rFonts w:ascii="Arial" w:hAnsi="Arial" w:cs="Arial"/>
                          <w:sz w:val="24"/>
                          <w:szCs w:val="24"/>
                        </w:rPr>
                        <w:t xml:space="preserve"> </w:t>
                      </w:r>
                      <w:hyperlink r:id="rId9" w:history="1">
                        <w:r w:rsidR="005B2B66" w:rsidRPr="0069264E">
                          <w:rPr>
                            <w:rStyle w:val="Hyperkobling"/>
                            <w:rFonts w:ascii="Arial" w:hAnsi="Arial" w:cs="Arial"/>
                            <w:sz w:val="24"/>
                            <w:szCs w:val="24"/>
                          </w:rPr>
                          <w:t>post@askermuseum.no</w:t>
                        </w:r>
                      </w:hyperlink>
                      <w:r w:rsidR="005B2B66">
                        <w:rPr>
                          <w:rFonts w:ascii="Arial" w:hAnsi="Arial" w:cs="Arial"/>
                          <w:sz w:val="24"/>
                          <w:szCs w:val="24"/>
                        </w:rPr>
                        <w:t xml:space="preserve"> </w:t>
                      </w:r>
                      <w:r>
                        <w:rPr>
                          <w:rFonts w:ascii="Arial" w:hAnsi="Arial" w:cs="Arial"/>
                          <w:sz w:val="24"/>
                          <w:szCs w:val="24"/>
                        </w:rPr>
                        <w:t xml:space="preserve">eller </w:t>
                      </w:r>
                      <w:proofErr w:type="spellStart"/>
                      <w:r>
                        <w:rPr>
                          <w:rFonts w:ascii="Arial" w:hAnsi="Arial" w:cs="Arial"/>
                          <w:sz w:val="24"/>
                          <w:szCs w:val="24"/>
                        </w:rPr>
                        <w:t>tlf</w:t>
                      </w:r>
                      <w:proofErr w:type="spellEnd"/>
                      <w:r>
                        <w:rPr>
                          <w:rFonts w:ascii="Arial" w:hAnsi="Arial" w:cs="Arial"/>
                          <w:sz w:val="24"/>
                          <w:szCs w:val="24"/>
                        </w:rPr>
                        <w:t>: 66 79 00 11</w:t>
                      </w:r>
                      <w:r w:rsidR="005B2B66">
                        <w:rPr>
                          <w:rFonts w:ascii="Arial" w:hAnsi="Arial" w:cs="Arial"/>
                          <w:sz w:val="24"/>
                          <w:szCs w:val="24"/>
                        </w:rPr>
                        <w:t>)</w:t>
                      </w:r>
                    </w:p>
                    <w:p w14:paraId="3D4486C5" w14:textId="77777777" w:rsidR="00397A86" w:rsidRDefault="00397A86" w:rsidP="00397A86">
                      <w:pPr>
                        <w:rPr>
                          <w:rFonts w:ascii="Arial" w:hAnsi="Arial" w:cs="Arial"/>
                          <w:sz w:val="24"/>
                          <w:szCs w:val="24"/>
                        </w:rPr>
                      </w:pPr>
                      <w:r>
                        <w:rPr>
                          <w:rFonts w:ascii="Arial" w:hAnsi="Arial" w:cs="Arial"/>
                          <w:sz w:val="24"/>
                          <w:szCs w:val="24"/>
                        </w:rPr>
                        <w:t>1 kg sukker</w:t>
                      </w:r>
                    </w:p>
                    <w:p w14:paraId="08F30252" w14:textId="2DFED2E8" w:rsidR="00397A86" w:rsidRDefault="00CA508F" w:rsidP="00397A86">
                      <w:pPr>
                        <w:rPr>
                          <w:rFonts w:ascii="Arial" w:hAnsi="Arial" w:cs="Arial"/>
                          <w:sz w:val="24"/>
                          <w:szCs w:val="24"/>
                        </w:rPr>
                      </w:pPr>
                      <w:r>
                        <w:rPr>
                          <w:rFonts w:ascii="Arial" w:hAnsi="Arial" w:cs="Arial"/>
                          <w:sz w:val="24"/>
                          <w:szCs w:val="24"/>
                        </w:rPr>
                        <w:t>2</w:t>
                      </w:r>
                      <w:r w:rsidR="00397A86">
                        <w:rPr>
                          <w:rFonts w:ascii="Arial" w:hAnsi="Arial" w:cs="Arial"/>
                          <w:sz w:val="24"/>
                          <w:szCs w:val="24"/>
                        </w:rPr>
                        <w:t xml:space="preserve"> </w:t>
                      </w:r>
                      <w:r w:rsidR="005B2B66">
                        <w:rPr>
                          <w:rFonts w:ascii="Arial" w:hAnsi="Arial" w:cs="Arial"/>
                          <w:sz w:val="24"/>
                          <w:szCs w:val="24"/>
                        </w:rPr>
                        <w:t>kartong</w:t>
                      </w:r>
                      <w:r>
                        <w:rPr>
                          <w:rFonts w:ascii="Arial" w:hAnsi="Arial" w:cs="Arial"/>
                          <w:sz w:val="24"/>
                          <w:szCs w:val="24"/>
                        </w:rPr>
                        <w:t>er</w:t>
                      </w:r>
                      <w:r w:rsidR="005B2B66">
                        <w:rPr>
                          <w:rFonts w:ascii="Arial" w:hAnsi="Arial" w:cs="Arial"/>
                          <w:sz w:val="24"/>
                          <w:szCs w:val="24"/>
                        </w:rPr>
                        <w:t xml:space="preserve"> kremfløte</w:t>
                      </w:r>
                      <w:r w:rsidR="000A139F">
                        <w:rPr>
                          <w:rFonts w:ascii="Arial" w:hAnsi="Arial" w:cs="Arial"/>
                          <w:sz w:val="24"/>
                          <w:szCs w:val="24"/>
                        </w:rPr>
                        <w:t>,</w:t>
                      </w:r>
                      <w:r w:rsidR="00397A86">
                        <w:rPr>
                          <w:rFonts w:ascii="Arial" w:hAnsi="Arial" w:cs="Arial"/>
                          <w:sz w:val="24"/>
                          <w:szCs w:val="24"/>
                        </w:rPr>
                        <w:t xml:space="preserve"> </w:t>
                      </w:r>
                      <w:proofErr w:type="spellStart"/>
                      <w:r w:rsidR="005B2B66">
                        <w:rPr>
                          <w:rFonts w:ascii="Arial" w:hAnsi="Arial" w:cs="Arial"/>
                          <w:sz w:val="24"/>
                          <w:szCs w:val="24"/>
                        </w:rPr>
                        <w:t>evt.laktosefri</w:t>
                      </w:r>
                      <w:proofErr w:type="spellEnd"/>
                    </w:p>
                    <w:p w14:paraId="5887E117" w14:textId="28C47A58" w:rsidR="005B2B66" w:rsidRDefault="005B2B66" w:rsidP="005B2B66">
                      <w:pPr>
                        <w:rPr>
                          <w:rFonts w:ascii="Arial" w:hAnsi="Arial" w:cs="Arial"/>
                          <w:color w:val="FF0000"/>
                          <w:sz w:val="24"/>
                          <w:szCs w:val="24"/>
                        </w:rPr>
                      </w:pPr>
                      <w:r w:rsidRPr="00F67FDC">
                        <w:rPr>
                          <w:rFonts w:ascii="Arial" w:hAnsi="Arial" w:cs="Arial"/>
                          <w:color w:val="FF0000"/>
                          <w:sz w:val="24"/>
                          <w:szCs w:val="24"/>
                        </w:rPr>
                        <w:t>Elevene må kle seg godt, og etter vær</w:t>
                      </w:r>
                      <w:r w:rsidR="000A139F">
                        <w:rPr>
                          <w:rFonts w:ascii="Arial" w:hAnsi="Arial" w:cs="Arial"/>
                          <w:color w:val="FF0000"/>
                          <w:sz w:val="24"/>
                          <w:szCs w:val="24"/>
                        </w:rPr>
                        <w:t>et</w:t>
                      </w:r>
                      <w:r w:rsidRPr="00F67FDC">
                        <w:rPr>
                          <w:rFonts w:ascii="Arial" w:hAnsi="Arial" w:cs="Arial"/>
                          <w:color w:val="FF0000"/>
                          <w:sz w:val="24"/>
                          <w:szCs w:val="24"/>
                        </w:rPr>
                        <w:t xml:space="preserve">, med varmt tøy, gode sko og eventuelt regntøy. Det meste av opplegget foregår ute. </w:t>
                      </w:r>
                      <w:r w:rsidR="000A139F">
                        <w:rPr>
                          <w:rFonts w:ascii="Arial" w:hAnsi="Arial" w:cs="Arial"/>
                          <w:color w:val="FF0000"/>
                          <w:sz w:val="24"/>
                          <w:szCs w:val="24"/>
                        </w:rPr>
                        <w:t>Elevene kan gjerne kl</w:t>
                      </w:r>
                      <w:r w:rsidRPr="00F67FDC">
                        <w:rPr>
                          <w:rFonts w:ascii="Arial" w:hAnsi="Arial" w:cs="Arial"/>
                          <w:color w:val="FF0000"/>
                          <w:sz w:val="24"/>
                          <w:szCs w:val="24"/>
                        </w:rPr>
                        <w:t xml:space="preserve">e </w:t>
                      </w:r>
                      <w:r w:rsidR="000A139F">
                        <w:rPr>
                          <w:rFonts w:ascii="Arial" w:hAnsi="Arial" w:cs="Arial"/>
                          <w:color w:val="FF0000"/>
                          <w:sz w:val="24"/>
                          <w:szCs w:val="24"/>
                        </w:rPr>
                        <w:t>seg i litt gammeldagse klær, f.eks. sjal, skaut eller lue.</w:t>
                      </w:r>
                    </w:p>
                    <w:p w14:paraId="4510DA7C" w14:textId="11EE11CC" w:rsidR="005B2B66" w:rsidRDefault="005B2B66" w:rsidP="005B2B66">
                      <w:pPr>
                        <w:rPr>
                          <w:rFonts w:ascii="Arial" w:hAnsi="Arial" w:cs="Arial"/>
                          <w:color w:val="FF0000"/>
                          <w:sz w:val="24"/>
                          <w:szCs w:val="24"/>
                        </w:rPr>
                      </w:pPr>
                      <w:r>
                        <w:rPr>
                          <w:rFonts w:ascii="Arial" w:hAnsi="Arial" w:cs="Arial"/>
                          <w:color w:val="FF0000"/>
                          <w:sz w:val="24"/>
                          <w:szCs w:val="24"/>
                        </w:rPr>
                        <w:t xml:space="preserve">Del klassen i fire like </w:t>
                      </w:r>
                      <w:r w:rsidR="000A139F">
                        <w:rPr>
                          <w:rFonts w:ascii="Arial" w:hAnsi="Arial" w:cs="Arial"/>
                          <w:color w:val="FF0000"/>
                          <w:sz w:val="24"/>
                          <w:szCs w:val="24"/>
                        </w:rPr>
                        <w:t xml:space="preserve">store </w:t>
                      </w:r>
                      <w:r>
                        <w:rPr>
                          <w:rFonts w:ascii="Arial" w:hAnsi="Arial" w:cs="Arial"/>
                          <w:color w:val="FF0000"/>
                          <w:sz w:val="24"/>
                          <w:szCs w:val="24"/>
                        </w:rPr>
                        <w:t>grupper på forhånd.</w:t>
                      </w:r>
                    </w:p>
                    <w:p w14:paraId="27007B53" w14:textId="0B10A7CF" w:rsidR="005B2B66" w:rsidRDefault="005B2B66" w:rsidP="00397A86">
                      <w:pPr>
                        <w:rPr>
                          <w:rFonts w:ascii="Arial" w:hAnsi="Arial" w:cs="Arial"/>
                          <w:sz w:val="24"/>
                          <w:szCs w:val="24"/>
                        </w:rPr>
                      </w:pPr>
                      <w:r>
                        <w:rPr>
                          <w:rFonts w:ascii="Arial" w:hAnsi="Arial" w:cs="Arial"/>
                          <w:color w:val="FF0000"/>
                          <w:sz w:val="24"/>
                          <w:szCs w:val="24"/>
                        </w:rPr>
                        <w:t>Det bør være med 4 voksne fra skolen/ evt. foreldre</w:t>
                      </w:r>
                    </w:p>
                  </w:txbxContent>
                </v:textbox>
                <w10:wrap type="square" anchorx="margin"/>
              </v:shape>
            </w:pict>
          </mc:Fallback>
        </mc:AlternateContent>
      </w:r>
    </w:p>
    <w:p w14:paraId="6D122769" w14:textId="77777777" w:rsidR="00F67FDC" w:rsidRDefault="00F67FDC">
      <w:pPr>
        <w:rPr>
          <w:rFonts w:ascii="Arial" w:hAnsi="Arial" w:cs="Arial"/>
          <w:sz w:val="24"/>
          <w:szCs w:val="24"/>
        </w:rPr>
      </w:pPr>
    </w:p>
    <w:p w14:paraId="6C7EE133" w14:textId="77777777" w:rsidR="00F67FDC" w:rsidRDefault="00F67FDC">
      <w:pPr>
        <w:rPr>
          <w:rFonts w:ascii="Arial" w:hAnsi="Arial" w:cs="Arial"/>
          <w:sz w:val="24"/>
          <w:szCs w:val="24"/>
        </w:rPr>
      </w:pPr>
    </w:p>
    <w:p w14:paraId="5397E179" w14:textId="77777777" w:rsidR="00F67FDC" w:rsidRDefault="00F67FDC">
      <w:pPr>
        <w:rPr>
          <w:rFonts w:ascii="Arial" w:hAnsi="Arial" w:cs="Arial"/>
          <w:sz w:val="24"/>
          <w:szCs w:val="24"/>
        </w:rPr>
      </w:pPr>
    </w:p>
    <w:p w14:paraId="7456696C" w14:textId="77777777" w:rsidR="00F67FDC" w:rsidRDefault="00F67FDC">
      <w:pPr>
        <w:rPr>
          <w:rFonts w:ascii="Arial" w:hAnsi="Arial" w:cs="Arial"/>
          <w:sz w:val="24"/>
          <w:szCs w:val="24"/>
        </w:rPr>
      </w:pPr>
    </w:p>
    <w:p w14:paraId="25F8424B" w14:textId="77777777" w:rsidR="00397A86" w:rsidRDefault="00397A86">
      <w:pPr>
        <w:rPr>
          <w:rFonts w:ascii="Arial" w:hAnsi="Arial" w:cs="Arial"/>
          <w:sz w:val="24"/>
          <w:szCs w:val="24"/>
        </w:rPr>
      </w:pPr>
    </w:p>
    <w:p w14:paraId="4013FEA7" w14:textId="77777777" w:rsidR="00397A86" w:rsidRDefault="00397A86">
      <w:pPr>
        <w:rPr>
          <w:rFonts w:ascii="Arial" w:hAnsi="Arial" w:cs="Arial"/>
          <w:sz w:val="24"/>
          <w:szCs w:val="24"/>
        </w:rPr>
      </w:pPr>
    </w:p>
    <w:p w14:paraId="5A1D2A7A" w14:textId="77777777" w:rsidR="00397A86" w:rsidRDefault="00397A86">
      <w:pPr>
        <w:rPr>
          <w:rFonts w:ascii="Arial" w:hAnsi="Arial" w:cs="Arial"/>
          <w:sz w:val="24"/>
          <w:szCs w:val="24"/>
        </w:rPr>
      </w:pPr>
    </w:p>
    <w:p w14:paraId="2BF3740C" w14:textId="77777777" w:rsidR="00397A86" w:rsidRDefault="00397A86">
      <w:pPr>
        <w:rPr>
          <w:rFonts w:ascii="Arial" w:hAnsi="Arial" w:cs="Arial"/>
          <w:sz w:val="24"/>
          <w:szCs w:val="24"/>
        </w:rPr>
      </w:pPr>
    </w:p>
    <w:p w14:paraId="35B7AF26" w14:textId="77777777" w:rsidR="00397A86" w:rsidRDefault="00397A86">
      <w:pPr>
        <w:rPr>
          <w:rFonts w:ascii="Arial" w:hAnsi="Arial" w:cs="Arial"/>
          <w:sz w:val="24"/>
          <w:szCs w:val="24"/>
        </w:rPr>
      </w:pPr>
    </w:p>
    <w:p w14:paraId="62C726E2" w14:textId="77777777" w:rsidR="00397A86" w:rsidRDefault="00397A86">
      <w:pPr>
        <w:rPr>
          <w:rFonts w:ascii="Arial" w:hAnsi="Arial" w:cs="Arial"/>
          <w:sz w:val="24"/>
          <w:szCs w:val="24"/>
        </w:rPr>
      </w:pPr>
    </w:p>
    <w:p w14:paraId="0D2BA364" w14:textId="77777777" w:rsidR="00397A86" w:rsidRDefault="00397A86">
      <w:pPr>
        <w:rPr>
          <w:rFonts w:ascii="Arial" w:hAnsi="Arial" w:cs="Arial"/>
          <w:sz w:val="24"/>
          <w:szCs w:val="24"/>
        </w:rPr>
      </w:pPr>
    </w:p>
    <w:p w14:paraId="5E27ED65" w14:textId="77777777" w:rsidR="00397A86" w:rsidRDefault="00397A86">
      <w:pPr>
        <w:rPr>
          <w:rFonts w:ascii="Arial" w:hAnsi="Arial" w:cs="Arial"/>
          <w:sz w:val="24"/>
          <w:szCs w:val="24"/>
        </w:rPr>
      </w:pPr>
    </w:p>
    <w:p w14:paraId="049DD624" w14:textId="77777777" w:rsidR="00046426" w:rsidRDefault="00046426" w:rsidP="00046426">
      <w:pPr>
        <w:rPr>
          <w:rFonts w:ascii="Arial" w:hAnsi="Arial" w:cs="Arial"/>
          <w:b/>
          <w:sz w:val="24"/>
          <w:szCs w:val="24"/>
        </w:rPr>
      </w:pPr>
      <w:r>
        <w:rPr>
          <w:rFonts w:ascii="Arial" w:hAnsi="Arial" w:cs="Arial"/>
          <w:b/>
          <w:sz w:val="24"/>
          <w:szCs w:val="24"/>
        </w:rPr>
        <w:t>Forarbeid:</w:t>
      </w:r>
    </w:p>
    <w:p w14:paraId="362CE7A3" w14:textId="051959E9" w:rsidR="00046426" w:rsidRDefault="00046426" w:rsidP="00046426">
      <w:pPr>
        <w:rPr>
          <w:rFonts w:ascii="Arial" w:hAnsi="Arial" w:cs="Arial"/>
          <w:sz w:val="24"/>
          <w:szCs w:val="24"/>
        </w:rPr>
      </w:pPr>
      <w:r>
        <w:rPr>
          <w:rFonts w:ascii="Arial" w:hAnsi="Arial" w:cs="Arial"/>
          <w:sz w:val="24"/>
          <w:szCs w:val="24"/>
        </w:rPr>
        <w:t>Læreren bør lese noen av historiene til Otto Valstad høyt for elevene. Elevene bør også øve på sangene som er vedlagt i dette dokumentet. Se bakerst.</w:t>
      </w:r>
    </w:p>
    <w:p w14:paraId="0A182771" w14:textId="77777777" w:rsidR="00046426" w:rsidRDefault="00046426" w:rsidP="00046426">
      <w:pPr>
        <w:rPr>
          <w:rFonts w:ascii="Arial" w:hAnsi="Arial" w:cs="Arial"/>
          <w:sz w:val="24"/>
          <w:szCs w:val="24"/>
        </w:rPr>
      </w:pPr>
      <w:r>
        <w:rPr>
          <w:rFonts w:ascii="Arial" w:hAnsi="Arial" w:cs="Arial"/>
          <w:sz w:val="24"/>
          <w:szCs w:val="24"/>
        </w:rPr>
        <w:t>Programmet vårt er knyttet opp til Kunnskapsløftets kompetansemål i fagene samfunnsfag og kunst og håndverk.</w:t>
      </w:r>
    </w:p>
    <w:p w14:paraId="539C848A" w14:textId="77777777" w:rsidR="003D1BB8" w:rsidRPr="00046426" w:rsidRDefault="003D1BB8">
      <w:pPr>
        <w:rPr>
          <w:rFonts w:ascii="Arial" w:hAnsi="Arial" w:cs="Arial"/>
          <w:sz w:val="24"/>
          <w:szCs w:val="24"/>
          <w:u w:val="single"/>
        </w:rPr>
      </w:pPr>
      <w:r w:rsidRPr="00046426">
        <w:rPr>
          <w:rFonts w:ascii="Arial" w:hAnsi="Arial" w:cs="Arial"/>
          <w:sz w:val="24"/>
          <w:szCs w:val="24"/>
          <w:u w:val="single"/>
        </w:rPr>
        <w:t>Program for dagen:</w:t>
      </w:r>
    </w:p>
    <w:p w14:paraId="369591DA" w14:textId="77777777" w:rsidR="003D1BB8" w:rsidRDefault="003D1BB8">
      <w:pPr>
        <w:rPr>
          <w:rFonts w:ascii="Arial" w:hAnsi="Arial" w:cs="Arial"/>
          <w:sz w:val="24"/>
          <w:szCs w:val="24"/>
        </w:rPr>
      </w:pPr>
      <w:r>
        <w:rPr>
          <w:rFonts w:ascii="Arial" w:hAnsi="Arial" w:cs="Arial"/>
          <w:sz w:val="24"/>
          <w:szCs w:val="24"/>
        </w:rPr>
        <w:t>Kl. 09.00 –</w:t>
      </w:r>
      <w:r w:rsidR="00A06994">
        <w:rPr>
          <w:rFonts w:ascii="Arial" w:hAnsi="Arial" w:cs="Arial"/>
          <w:sz w:val="24"/>
          <w:szCs w:val="24"/>
        </w:rPr>
        <w:t xml:space="preserve"> Trinnet a</w:t>
      </w:r>
      <w:r>
        <w:rPr>
          <w:rFonts w:ascii="Arial" w:hAnsi="Arial" w:cs="Arial"/>
          <w:sz w:val="24"/>
          <w:szCs w:val="24"/>
        </w:rPr>
        <w:t xml:space="preserve">nkommer Asker Museum. Adresse: Otto Valstads vei </w:t>
      </w:r>
      <w:r w:rsidR="004663AE">
        <w:rPr>
          <w:rFonts w:ascii="Arial" w:hAnsi="Arial" w:cs="Arial"/>
          <w:sz w:val="24"/>
          <w:szCs w:val="24"/>
        </w:rPr>
        <w:t>19, Hvalstad</w:t>
      </w:r>
    </w:p>
    <w:p w14:paraId="23092B5E" w14:textId="6059553C" w:rsidR="003D1BB8" w:rsidRDefault="003D1BB8">
      <w:pPr>
        <w:rPr>
          <w:rFonts w:ascii="Arial" w:hAnsi="Arial" w:cs="Arial"/>
          <w:sz w:val="24"/>
          <w:szCs w:val="24"/>
        </w:rPr>
      </w:pPr>
      <w:r>
        <w:rPr>
          <w:rFonts w:ascii="Arial" w:hAnsi="Arial" w:cs="Arial"/>
          <w:sz w:val="24"/>
          <w:szCs w:val="24"/>
        </w:rPr>
        <w:t xml:space="preserve">Kl. 09.00 – 10.00 – Bli kjent med museet og hagen. </w:t>
      </w:r>
    </w:p>
    <w:p w14:paraId="31D18074" w14:textId="19C2DF4B" w:rsidR="003D1BB8" w:rsidRDefault="003D1BB8">
      <w:pPr>
        <w:rPr>
          <w:rFonts w:ascii="Arial" w:hAnsi="Arial" w:cs="Arial"/>
          <w:sz w:val="24"/>
          <w:szCs w:val="24"/>
        </w:rPr>
      </w:pPr>
      <w:r>
        <w:rPr>
          <w:rFonts w:ascii="Arial" w:hAnsi="Arial" w:cs="Arial"/>
          <w:sz w:val="24"/>
          <w:szCs w:val="24"/>
        </w:rPr>
        <w:t xml:space="preserve">Kl. 10.00 – 11.00 – Praktiske </w:t>
      </w:r>
      <w:r w:rsidR="00834A8D">
        <w:rPr>
          <w:rFonts w:ascii="Arial" w:hAnsi="Arial" w:cs="Arial"/>
          <w:sz w:val="24"/>
          <w:szCs w:val="24"/>
        </w:rPr>
        <w:t>aktivitete</w:t>
      </w:r>
      <w:r>
        <w:rPr>
          <w:rFonts w:ascii="Arial" w:hAnsi="Arial" w:cs="Arial"/>
          <w:sz w:val="24"/>
          <w:szCs w:val="24"/>
        </w:rPr>
        <w:t>r som gir elevene innsikt i noen av gjøremålene på gården f</w:t>
      </w:r>
      <w:r w:rsidR="00B251BE">
        <w:rPr>
          <w:rFonts w:ascii="Arial" w:hAnsi="Arial" w:cs="Arial"/>
          <w:sz w:val="24"/>
          <w:szCs w:val="24"/>
        </w:rPr>
        <w:t>or 100 år siden.</w:t>
      </w:r>
    </w:p>
    <w:p w14:paraId="3A3C4346" w14:textId="77777777" w:rsidR="00B251BE" w:rsidRDefault="00B251BE" w:rsidP="00B251BE">
      <w:pPr>
        <w:rPr>
          <w:rFonts w:ascii="Arial" w:hAnsi="Arial" w:cs="Arial"/>
          <w:sz w:val="24"/>
          <w:szCs w:val="24"/>
        </w:rPr>
      </w:pPr>
      <w:r>
        <w:rPr>
          <w:rFonts w:ascii="Arial" w:hAnsi="Arial" w:cs="Arial"/>
          <w:sz w:val="24"/>
          <w:szCs w:val="24"/>
        </w:rPr>
        <w:t>Kl. 11.00 – 11.30 – Matpause</w:t>
      </w:r>
    </w:p>
    <w:p w14:paraId="34EDB889" w14:textId="77777777" w:rsidR="00B251BE" w:rsidRDefault="00B251BE" w:rsidP="00B251BE">
      <w:pPr>
        <w:rPr>
          <w:rFonts w:ascii="Arial" w:hAnsi="Arial" w:cs="Arial"/>
          <w:sz w:val="24"/>
          <w:szCs w:val="24"/>
        </w:rPr>
      </w:pPr>
      <w:r>
        <w:rPr>
          <w:rFonts w:ascii="Arial" w:hAnsi="Arial" w:cs="Arial"/>
          <w:sz w:val="24"/>
          <w:szCs w:val="24"/>
        </w:rPr>
        <w:t>Kl. 11.30 – 12.30 – Praktiske aktiviteter fortsetter</w:t>
      </w:r>
    </w:p>
    <w:p w14:paraId="1ECD2D06" w14:textId="77777777" w:rsidR="00B251BE" w:rsidRDefault="00B251BE" w:rsidP="00B251BE">
      <w:pPr>
        <w:rPr>
          <w:rFonts w:ascii="Arial" w:hAnsi="Arial" w:cs="Arial"/>
          <w:sz w:val="24"/>
          <w:szCs w:val="24"/>
        </w:rPr>
      </w:pPr>
      <w:r>
        <w:rPr>
          <w:rFonts w:ascii="Arial" w:hAnsi="Arial" w:cs="Arial"/>
          <w:sz w:val="24"/>
          <w:szCs w:val="24"/>
        </w:rPr>
        <w:t xml:space="preserve">Kl. 12.30 – 13.30 – Frilek: hoppe i høyet, hilse på hønene og leke i hagen. </w:t>
      </w:r>
    </w:p>
    <w:p w14:paraId="23BCB6F0" w14:textId="77777777" w:rsidR="00B251BE" w:rsidRDefault="00B251BE">
      <w:pPr>
        <w:rPr>
          <w:rFonts w:ascii="Arial" w:hAnsi="Arial" w:cs="Arial"/>
          <w:sz w:val="24"/>
          <w:szCs w:val="24"/>
        </w:rPr>
      </w:pPr>
    </w:p>
    <w:p w14:paraId="4044FD12" w14:textId="66B09995" w:rsidR="00B251BE" w:rsidRDefault="00B251BE">
      <w:pPr>
        <w:rPr>
          <w:rFonts w:ascii="Arial" w:hAnsi="Arial" w:cs="Arial"/>
          <w:sz w:val="24"/>
          <w:szCs w:val="24"/>
        </w:rPr>
      </w:pPr>
      <w:r>
        <w:rPr>
          <w:rFonts w:ascii="Arial" w:hAnsi="Arial" w:cs="Arial"/>
          <w:sz w:val="24"/>
          <w:szCs w:val="24"/>
        </w:rPr>
        <w:t>Se fortsettelse neste side !</w:t>
      </w:r>
    </w:p>
    <w:p w14:paraId="3DACE735" w14:textId="741B8E28" w:rsidR="0011075A" w:rsidRPr="001E007C" w:rsidRDefault="000A139F">
      <w:pPr>
        <w:rPr>
          <w:rFonts w:ascii="Arial" w:hAnsi="Arial" w:cs="Arial"/>
          <w:sz w:val="24"/>
          <w:szCs w:val="24"/>
        </w:rPr>
      </w:pPr>
      <w:r w:rsidRPr="00E26C25">
        <w:rPr>
          <w:rFonts w:ascii="Arial" w:hAnsi="Arial" w:cs="Arial"/>
          <w:noProof/>
          <w:sz w:val="24"/>
          <w:szCs w:val="24"/>
          <w:lang w:eastAsia="nb-NO"/>
        </w:rPr>
        <w:lastRenderedPageBreak/>
        <mc:AlternateContent>
          <mc:Choice Requires="wps">
            <w:drawing>
              <wp:anchor distT="45720" distB="45720" distL="114300" distR="114300" simplePos="0" relativeHeight="251659264" behindDoc="0" locked="0" layoutInCell="1" allowOverlap="1" wp14:anchorId="3838AB7D" wp14:editId="1C4F1B3C">
                <wp:simplePos x="0" y="0"/>
                <wp:positionH relativeFrom="margin">
                  <wp:posOffset>3914775</wp:posOffset>
                </wp:positionH>
                <wp:positionV relativeFrom="paragraph">
                  <wp:posOffset>7620</wp:posOffset>
                </wp:positionV>
                <wp:extent cx="2360930" cy="1657350"/>
                <wp:effectExtent l="0" t="0" r="2794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0"/>
                        </a:xfrm>
                        <a:prstGeom prst="rect">
                          <a:avLst/>
                        </a:prstGeom>
                        <a:solidFill>
                          <a:srgbClr val="FFFFFF"/>
                        </a:solidFill>
                        <a:ln w="9525">
                          <a:solidFill>
                            <a:srgbClr val="000000"/>
                          </a:solidFill>
                          <a:miter lim="800000"/>
                          <a:headEnd/>
                          <a:tailEnd/>
                        </a:ln>
                      </wps:spPr>
                      <wps:txb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38AB7D" id="_x0000_s1027" type="#_x0000_t202" style="position:absolute;margin-left:308.25pt;margin-top:.6pt;width:185.9pt;height:130.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">
                <v:textbox>
                  <w:txbxContent>
                    <w:p w14:paraId="6566F02E" w14:textId="5790D82A" w:rsidR="00E26C25" w:rsidRPr="005C70B2" w:rsidRDefault="00E26C25">
                      <w:pPr>
                        <w:rPr>
                          <w:sz w:val="24"/>
                          <w:szCs w:val="24"/>
                        </w:rPr>
                      </w:pPr>
                      <w:r w:rsidRPr="005C70B2">
                        <w:rPr>
                          <w:sz w:val="24"/>
                          <w:szCs w:val="24"/>
                        </w:rPr>
                        <w:t xml:space="preserve">Det blir hyggeligere for alle når lærere og elever er </w:t>
                      </w:r>
                      <w:r w:rsidR="00D4193F">
                        <w:rPr>
                          <w:sz w:val="24"/>
                          <w:szCs w:val="24"/>
                        </w:rPr>
                        <w:t>sammen på tur</w:t>
                      </w:r>
                      <w:r w:rsidRPr="005C70B2">
                        <w:rPr>
                          <w:sz w:val="24"/>
                          <w:szCs w:val="24"/>
                        </w:rPr>
                        <w:t xml:space="preserve">. Vi ønsker </w:t>
                      </w:r>
                      <w:r w:rsidR="00D4193F">
                        <w:rPr>
                          <w:sz w:val="24"/>
                          <w:szCs w:val="24"/>
                        </w:rPr>
                        <w:t xml:space="preserve">derfor </w:t>
                      </w:r>
                      <w:r w:rsidRPr="005C70B2">
                        <w:rPr>
                          <w:sz w:val="24"/>
                          <w:szCs w:val="24"/>
                        </w:rPr>
                        <w:t>at lærerne spiser sammen med elevene.</w:t>
                      </w:r>
                    </w:p>
                    <w:p w14:paraId="02D4FC5D" w14:textId="7D122F5F" w:rsidR="00F67FDC" w:rsidRPr="005C70B2" w:rsidRDefault="00D4193F">
                      <w:pPr>
                        <w:rPr>
                          <w:sz w:val="24"/>
                          <w:szCs w:val="24"/>
                        </w:rPr>
                      </w:pPr>
                      <w:r>
                        <w:rPr>
                          <w:sz w:val="24"/>
                          <w:szCs w:val="24"/>
                        </w:rPr>
                        <w:t>Matpakkene spises ute</w:t>
                      </w:r>
                      <w:r w:rsidR="00F67FDC" w:rsidRPr="005C70B2">
                        <w:rPr>
                          <w:sz w:val="24"/>
                          <w:szCs w:val="24"/>
                        </w:rPr>
                        <w:t xml:space="preserve"> hvis </w:t>
                      </w:r>
                      <w:r>
                        <w:rPr>
                          <w:sz w:val="24"/>
                          <w:szCs w:val="24"/>
                        </w:rPr>
                        <w:t>været tillater det, ellers</w:t>
                      </w:r>
                      <w:r w:rsidR="00F67FDC" w:rsidRPr="005C70B2">
                        <w:rPr>
                          <w:sz w:val="24"/>
                          <w:szCs w:val="24"/>
                        </w:rPr>
                        <w:t xml:space="preserve"> står Kafé Gunhild til disposisjon.</w:t>
                      </w:r>
                    </w:p>
                  </w:txbxContent>
                </v:textbox>
                <w10:wrap type="square" anchorx="margin"/>
              </v:shape>
            </w:pict>
          </mc:Fallback>
        </mc:AlternateContent>
      </w:r>
      <w:r w:rsidR="005C70B2" w:rsidRPr="005C70B2">
        <w:rPr>
          <w:rFonts w:ascii="Arial" w:hAnsi="Arial" w:cs="Arial"/>
          <w:noProof/>
          <w:sz w:val="24"/>
          <w:szCs w:val="24"/>
          <w:lang w:eastAsia="nb-NO"/>
        </w:rPr>
        <mc:AlternateContent>
          <mc:Choice Requires="wps">
            <w:drawing>
              <wp:anchor distT="45720" distB="45720" distL="114300" distR="114300" simplePos="0" relativeHeight="251663360" behindDoc="0" locked="0" layoutInCell="1" allowOverlap="1" wp14:anchorId="086F7A6E" wp14:editId="602983A6">
                <wp:simplePos x="0" y="0"/>
                <wp:positionH relativeFrom="margin">
                  <wp:align>left</wp:align>
                </wp:positionH>
                <wp:positionV relativeFrom="paragraph">
                  <wp:posOffset>8890</wp:posOffset>
                </wp:positionV>
                <wp:extent cx="2360930" cy="1674495"/>
                <wp:effectExtent l="0" t="0" r="27940" b="2095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74495"/>
                        </a:xfrm>
                        <a:prstGeom prst="rect">
                          <a:avLst/>
                        </a:prstGeom>
                        <a:solidFill>
                          <a:srgbClr val="FFFFFF"/>
                        </a:solidFill>
                        <a:ln w="9525">
                          <a:solidFill>
                            <a:srgbClr val="000000"/>
                          </a:solidFill>
                          <a:miter lim="800000"/>
                          <a:headEnd/>
                          <a:tailEnd/>
                        </a:ln>
                      </wps:spPr>
                      <wps:txb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lompebaking, </w:t>
                            </w:r>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r w:rsidR="005C70B2" w:rsidRPr="005C70B2">
                              <w:rPr>
                                <w:rFonts w:cs="Arial"/>
                                <w:sz w:val="24"/>
                                <w:szCs w:val="24"/>
                              </w:rPr>
                              <w:t>Spikking</w:t>
                            </w:r>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F7A6E" id="_x0000_s1028" type="#_x0000_t202" style="position:absolute;margin-left:0;margin-top:.7pt;width:185.9pt;height:131.85pt;z-index:2516633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">
                <v:textbox>
                  <w:txbxContent>
                    <w:p w14:paraId="6B67C9A0" w14:textId="2F32B1EF" w:rsidR="005C70B2" w:rsidRPr="005C70B2" w:rsidRDefault="005C70B2" w:rsidP="005C70B2">
                      <w:pPr>
                        <w:rPr>
                          <w:rFonts w:cs="Arial"/>
                          <w:color w:val="FF0000"/>
                          <w:sz w:val="24"/>
                          <w:szCs w:val="24"/>
                        </w:rPr>
                      </w:pPr>
                      <w:r w:rsidRPr="005C70B2">
                        <w:rPr>
                          <w:rFonts w:cs="Arial"/>
                          <w:color w:val="FF0000"/>
                          <w:sz w:val="24"/>
                          <w:szCs w:val="24"/>
                        </w:rPr>
                        <w:t>Aktiviteter:</w:t>
                      </w:r>
                    </w:p>
                    <w:p w14:paraId="2A44C8AC" w14:textId="6FFA2B9B" w:rsidR="005C70B2" w:rsidRPr="005C70B2" w:rsidRDefault="005C70B2" w:rsidP="005C70B2">
                      <w:pPr>
                        <w:rPr>
                          <w:rFonts w:cs="Arial"/>
                          <w:sz w:val="24"/>
                          <w:szCs w:val="24"/>
                        </w:rPr>
                      </w:pPr>
                      <w:r w:rsidRPr="005C70B2">
                        <w:rPr>
                          <w:rFonts w:cs="Arial"/>
                          <w:sz w:val="24"/>
                          <w:szCs w:val="24"/>
                        </w:rPr>
                        <w:t>1: Husflid med spinning og veving</w:t>
                      </w:r>
                    </w:p>
                    <w:p w14:paraId="2BD33225" w14:textId="332D8AC0" w:rsidR="005C70B2" w:rsidRPr="005C70B2" w:rsidRDefault="005C70B2" w:rsidP="005C70B2">
                      <w:pPr>
                        <w:rPr>
                          <w:rFonts w:cs="Arial"/>
                          <w:sz w:val="24"/>
                          <w:szCs w:val="24"/>
                        </w:rPr>
                      </w:pPr>
                      <w:r w:rsidRPr="005C70B2">
                        <w:rPr>
                          <w:rFonts w:cs="Arial"/>
                          <w:sz w:val="24"/>
                          <w:szCs w:val="24"/>
                        </w:rPr>
                        <w:t xml:space="preserve">2: Heimestell med </w:t>
                      </w:r>
                      <w:proofErr w:type="gramStart"/>
                      <w:r w:rsidRPr="005C70B2">
                        <w:rPr>
                          <w:rFonts w:cs="Arial"/>
                          <w:sz w:val="24"/>
                          <w:szCs w:val="24"/>
                        </w:rPr>
                        <w:t xml:space="preserve">lompebaking, </w:t>
                      </w:r>
                      <w:r w:rsidR="000A139F">
                        <w:rPr>
                          <w:rFonts w:cs="Arial"/>
                          <w:sz w:val="24"/>
                          <w:szCs w:val="24"/>
                        </w:rPr>
                        <w:t xml:space="preserve">  </w:t>
                      </w:r>
                      <w:proofErr w:type="gramEnd"/>
                      <w:r w:rsidR="000A139F">
                        <w:rPr>
                          <w:rFonts w:cs="Arial"/>
                          <w:sz w:val="24"/>
                          <w:szCs w:val="24"/>
                        </w:rPr>
                        <w:t xml:space="preserve">                        </w:t>
                      </w:r>
                      <w:r w:rsidRPr="005C70B2">
                        <w:rPr>
                          <w:rFonts w:cs="Arial"/>
                          <w:sz w:val="24"/>
                          <w:szCs w:val="24"/>
                        </w:rPr>
                        <w:t>grøtlaging og smørkinning</w:t>
                      </w:r>
                    </w:p>
                    <w:p w14:paraId="6037901A" w14:textId="2F8F90DE" w:rsidR="005C70B2" w:rsidRPr="005C70B2" w:rsidRDefault="000A139F" w:rsidP="005C70B2">
                      <w:pPr>
                        <w:rPr>
                          <w:rFonts w:cs="Arial"/>
                          <w:sz w:val="24"/>
                          <w:szCs w:val="24"/>
                        </w:rPr>
                      </w:pPr>
                      <w:r>
                        <w:rPr>
                          <w:rFonts w:cs="Arial"/>
                          <w:sz w:val="24"/>
                          <w:szCs w:val="24"/>
                        </w:rPr>
                        <w:t xml:space="preserve">3: </w:t>
                      </w:r>
                      <w:proofErr w:type="spellStart"/>
                      <w:r w:rsidR="005C70B2" w:rsidRPr="005C70B2">
                        <w:rPr>
                          <w:rFonts w:cs="Arial"/>
                          <w:sz w:val="24"/>
                          <w:szCs w:val="24"/>
                        </w:rPr>
                        <w:t>Spikking</w:t>
                      </w:r>
                      <w:proofErr w:type="spellEnd"/>
                    </w:p>
                    <w:p w14:paraId="180F694D" w14:textId="22477449" w:rsidR="005C70B2" w:rsidRPr="005C70B2" w:rsidRDefault="005C70B2" w:rsidP="005C70B2">
                      <w:pPr>
                        <w:rPr>
                          <w:rFonts w:cs="Arial"/>
                          <w:sz w:val="24"/>
                          <w:szCs w:val="24"/>
                        </w:rPr>
                      </w:pPr>
                      <w:r w:rsidRPr="005C70B2">
                        <w:rPr>
                          <w:rFonts w:cs="Arial"/>
                          <w:sz w:val="24"/>
                          <w:szCs w:val="24"/>
                        </w:rPr>
                        <w:t>4: Vannbæring og musikk</w:t>
                      </w:r>
                    </w:p>
                    <w:p w14:paraId="7E1162DC" w14:textId="4925EF57" w:rsidR="005C70B2" w:rsidRDefault="005C70B2"/>
                  </w:txbxContent>
                </v:textbox>
                <w10:wrap type="square" anchorx="margin"/>
              </v:shape>
            </w:pict>
          </mc:Fallback>
        </mc:AlternateContent>
      </w:r>
    </w:p>
    <w:p w14:paraId="51BEAA75" w14:textId="77777777" w:rsidR="005C70B2" w:rsidRDefault="005C70B2">
      <w:pPr>
        <w:rPr>
          <w:rFonts w:ascii="Arial" w:hAnsi="Arial" w:cs="Arial"/>
          <w:sz w:val="24"/>
          <w:szCs w:val="24"/>
        </w:rPr>
      </w:pPr>
    </w:p>
    <w:p w14:paraId="1A9E2698" w14:textId="77777777" w:rsidR="005C70B2" w:rsidRDefault="005C70B2">
      <w:pPr>
        <w:rPr>
          <w:rFonts w:ascii="Arial" w:hAnsi="Arial" w:cs="Arial"/>
          <w:sz w:val="24"/>
          <w:szCs w:val="24"/>
        </w:rPr>
      </w:pPr>
    </w:p>
    <w:p w14:paraId="403B51C3" w14:textId="77777777" w:rsidR="005C70B2" w:rsidRDefault="005C70B2">
      <w:pPr>
        <w:rPr>
          <w:rFonts w:ascii="Arial" w:hAnsi="Arial" w:cs="Arial"/>
          <w:sz w:val="24"/>
          <w:szCs w:val="24"/>
        </w:rPr>
      </w:pPr>
    </w:p>
    <w:p w14:paraId="3EBC76B0" w14:textId="77777777" w:rsidR="005C70B2" w:rsidRDefault="005C70B2">
      <w:pPr>
        <w:rPr>
          <w:rFonts w:ascii="Arial" w:hAnsi="Arial" w:cs="Arial"/>
          <w:sz w:val="24"/>
          <w:szCs w:val="24"/>
        </w:rPr>
      </w:pPr>
    </w:p>
    <w:p w14:paraId="5F221766" w14:textId="77777777" w:rsidR="005C70B2" w:rsidRDefault="005C70B2">
      <w:pPr>
        <w:rPr>
          <w:rFonts w:ascii="Arial" w:hAnsi="Arial" w:cs="Arial"/>
          <w:sz w:val="24"/>
          <w:szCs w:val="24"/>
        </w:rPr>
      </w:pPr>
    </w:p>
    <w:p w14:paraId="6D2EF0FC" w14:textId="2D5C592E" w:rsidR="003D1BB8" w:rsidRDefault="003D1BB8">
      <w:pPr>
        <w:rPr>
          <w:rFonts w:ascii="Arial" w:hAnsi="Arial" w:cs="Arial"/>
          <w:sz w:val="24"/>
          <w:szCs w:val="24"/>
        </w:rPr>
      </w:pPr>
    </w:p>
    <w:p w14:paraId="534FE188" w14:textId="024D96E8" w:rsidR="00E43BDD" w:rsidRPr="005C70B2" w:rsidRDefault="006E4ABF">
      <w:pPr>
        <w:rPr>
          <w:rFonts w:ascii="Arial" w:hAnsi="Arial" w:cs="Arial"/>
          <w:b/>
          <w:sz w:val="24"/>
          <w:szCs w:val="24"/>
        </w:rPr>
      </w:pPr>
      <w:r>
        <w:rPr>
          <w:rFonts w:ascii="Arial" w:hAnsi="Arial" w:cs="Arial"/>
          <w:b/>
          <w:sz w:val="24"/>
          <w:szCs w:val="24"/>
        </w:rPr>
        <w:t>Om u</w:t>
      </w:r>
      <w:r w:rsidR="00E43BDD">
        <w:rPr>
          <w:rFonts w:ascii="Arial" w:hAnsi="Arial" w:cs="Arial"/>
          <w:b/>
          <w:sz w:val="24"/>
          <w:szCs w:val="24"/>
        </w:rPr>
        <w:t>tøver</w:t>
      </w:r>
      <w:r w:rsidR="001A48BA">
        <w:rPr>
          <w:rFonts w:ascii="Arial" w:hAnsi="Arial" w:cs="Arial"/>
          <w:b/>
          <w:sz w:val="24"/>
          <w:szCs w:val="24"/>
        </w:rPr>
        <w:t>e</w:t>
      </w:r>
      <w:r w:rsidR="00E43BDD">
        <w:rPr>
          <w:rFonts w:ascii="Arial" w:hAnsi="Arial" w:cs="Arial"/>
          <w:b/>
          <w:sz w:val="24"/>
          <w:szCs w:val="24"/>
        </w:rPr>
        <w:t>/produsenter:</w:t>
      </w:r>
    </w:p>
    <w:p w14:paraId="2B9A9A67" w14:textId="4484F90F" w:rsidR="003A3D8A" w:rsidRDefault="003A3D8A">
      <w:pPr>
        <w:rPr>
          <w:rFonts w:ascii="Arial" w:hAnsi="Arial" w:cs="Arial"/>
          <w:sz w:val="24"/>
          <w:szCs w:val="24"/>
        </w:rPr>
      </w:pPr>
      <w:r>
        <w:rPr>
          <w:rFonts w:ascii="Arial" w:hAnsi="Arial" w:cs="Arial"/>
          <w:sz w:val="24"/>
          <w:szCs w:val="24"/>
        </w:rPr>
        <w:t>Prosjektet arrangeres av Asker Museum, i samarbeid med Den kul</w:t>
      </w:r>
      <w:r w:rsidR="00F67FDC">
        <w:rPr>
          <w:rFonts w:ascii="Arial" w:hAnsi="Arial" w:cs="Arial"/>
          <w:sz w:val="24"/>
          <w:szCs w:val="24"/>
        </w:rPr>
        <w:t>turelle skolesekken i Asker og Bærum.</w:t>
      </w:r>
    </w:p>
    <w:p w14:paraId="65223868" w14:textId="77777777" w:rsidR="003A3D8A" w:rsidRDefault="003A3D8A">
      <w:pPr>
        <w:rPr>
          <w:rFonts w:ascii="Arial" w:hAnsi="Arial" w:cs="Arial"/>
          <w:sz w:val="24"/>
          <w:szCs w:val="24"/>
        </w:rPr>
      </w:pPr>
      <w:r>
        <w:rPr>
          <w:rFonts w:ascii="Arial" w:hAnsi="Arial" w:cs="Arial"/>
          <w:sz w:val="24"/>
          <w:szCs w:val="24"/>
        </w:rPr>
        <w:t xml:space="preserve">Idé og opplegg tilhører Asker Museum. </w:t>
      </w:r>
    </w:p>
    <w:p w14:paraId="6CDAE98F" w14:textId="77777777" w:rsidR="003A3D8A" w:rsidRDefault="003A3D8A">
      <w:pPr>
        <w:rPr>
          <w:rFonts w:ascii="Arial" w:hAnsi="Arial" w:cs="Arial"/>
          <w:sz w:val="24"/>
          <w:szCs w:val="24"/>
        </w:rPr>
      </w:pPr>
    </w:p>
    <w:p w14:paraId="253F15DA" w14:textId="77777777" w:rsidR="003A3D8A" w:rsidRDefault="003A3D8A">
      <w:pPr>
        <w:rPr>
          <w:rFonts w:ascii="Arial" w:hAnsi="Arial" w:cs="Arial"/>
          <w:sz w:val="24"/>
          <w:szCs w:val="24"/>
        </w:rPr>
      </w:pPr>
      <w:r>
        <w:rPr>
          <w:rFonts w:ascii="Arial" w:hAnsi="Arial" w:cs="Arial"/>
          <w:sz w:val="24"/>
          <w:szCs w:val="24"/>
        </w:rPr>
        <w:t xml:space="preserve">Dersom dere har spørsmål, ta kontakt med Asker Museum på tlf. 66 79 00 11 eller </w:t>
      </w:r>
    </w:p>
    <w:p w14:paraId="00360C43" w14:textId="6CD0A22E" w:rsidR="003A3D8A" w:rsidRDefault="003A3D8A">
      <w:pPr>
        <w:rPr>
          <w:rFonts w:ascii="Arial" w:hAnsi="Arial" w:cs="Arial"/>
          <w:sz w:val="24"/>
          <w:szCs w:val="24"/>
        </w:rPr>
      </w:pPr>
      <w:r>
        <w:rPr>
          <w:rFonts w:ascii="Arial" w:hAnsi="Arial" w:cs="Arial"/>
          <w:sz w:val="24"/>
          <w:szCs w:val="24"/>
        </w:rPr>
        <w:t xml:space="preserve">e-post: </w:t>
      </w:r>
      <w:hyperlink r:id="rId10" w:history="1">
        <w:r w:rsidR="00D4193F" w:rsidRPr="00D4193F">
          <w:rPr>
            <w:rStyle w:val="Hyperkobling"/>
            <w:sz w:val="24"/>
            <w:szCs w:val="24"/>
          </w:rPr>
          <w:t>post@askermuseum.no</w:t>
        </w:r>
      </w:hyperlink>
      <w:r w:rsidR="00D4193F" w:rsidRPr="00D4193F">
        <w:rPr>
          <w:sz w:val="28"/>
          <w:szCs w:val="28"/>
        </w:rPr>
        <w:t xml:space="preserve"> </w:t>
      </w:r>
    </w:p>
    <w:p w14:paraId="3481256E" w14:textId="77777777" w:rsidR="007752B0" w:rsidRDefault="007752B0">
      <w:pPr>
        <w:rPr>
          <w:rFonts w:ascii="Arial" w:hAnsi="Arial" w:cs="Arial"/>
          <w:sz w:val="24"/>
          <w:szCs w:val="24"/>
        </w:rPr>
      </w:pPr>
    </w:p>
    <w:p w14:paraId="33DBAF30" w14:textId="29BE6548" w:rsidR="00B22CB2" w:rsidRDefault="00BF34E0">
      <w:pPr>
        <w:rPr>
          <w:rFonts w:ascii="Arial" w:hAnsi="Arial" w:cs="Arial"/>
          <w:sz w:val="24"/>
          <w:szCs w:val="24"/>
        </w:rPr>
      </w:pPr>
      <w:r>
        <w:rPr>
          <w:rFonts w:ascii="Arial" w:hAnsi="Arial" w:cs="Arial"/>
          <w:sz w:val="24"/>
          <w:szCs w:val="24"/>
        </w:rPr>
        <w:t xml:space="preserve">Vi gleder oss til å </w:t>
      </w:r>
      <w:r w:rsidR="00D4193F">
        <w:rPr>
          <w:rFonts w:ascii="Arial" w:hAnsi="Arial" w:cs="Arial"/>
          <w:sz w:val="24"/>
          <w:szCs w:val="24"/>
        </w:rPr>
        <w:t>få besøk</w:t>
      </w:r>
      <w:r>
        <w:rPr>
          <w:rFonts w:ascii="Arial" w:hAnsi="Arial" w:cs="Arial"/>
          <w:sz w:val="24"/>
          <w:szCs w:val="24"/>
        </w:rPr>
        <w:t>!</w:t>
      </w:r>
      <w:r w:rsidR="00BE4656">
        <w:rPr>
          <w:rFonts w:ascii="Arial" w:hAnsi="Arial" w:cs="Arial"/>
          <w:sz w:val="24"/>
          <w:szCs w:val="24"/>
        </w:rPr>
        <w:t xml:space="preserve"> </w:t>
      </w:r>
    </w:p>
    <w:p w14:paraId="37E549E9" w14:textId="632121EE" w:rsidR="00B22CB2" w:rsidRDefault="00B22CB2">
      <w:pPr>
        <w:rPr>
          <w:rFonts w:ascii="Arial" w:hAnsi="Arial" w:cs="Arial"/>
          <w:sz w:val="24"/>
          <w:szCs w:val="24"/>
        </w:rPr>
      </w:pPr>
      <w:r>
        <w:rPr>
          <w:rFonts w:ascii="Arial" w:hAnsi="Arial" w:cs="Arial"/>
          <w:sz w:val="24"/>
          <w:szCs w:val="24"/>
        </w:rPr>
        <w:t>H</w:t>
      </w:r>
      <w:r w:rsidR="005C70B2">
        <w:rPr>
          <w:rFonts w:ascii="Arial" w:hAnsi="Arial" w:cs="Arial"/>
          <w:sz w:val="24"/>
          <w:szCs w:val="24"/>
        </w:rPr>
        <w:t>ilsen oss på Asker Museum</w:t>
      </w:r>
    </w:p>
    <w:p w14:paraId="31F5FD4F" w14:textId="77777777" w:rsidR="00B22CB2" w:rsidRDefault="00B22CB2">
      <w:pPr>
        <w:rPr>
          <w:rFonts w:ascii="Arial" w:hAnsi="Arial" w:cs="Arial"/>
          <w:sz w:val="24"/>
          <w:szCs w:val="24"/>
        </w:rPr>
      </w:pPr>
    </w:p>
    <w:p w14:paraId="45038A41" w14:textId="77777777" w:rsidR="00B22CB2" w:rsidRDefault="00B22CB2">
      <w:pPr>
        <w:rPr>
          <w:rFonts w:ascii="Arial" w:hAnsi="Arial" w:cs="Arial"/>
          <w:sz w:val="24"/>
          <w:szCs w:val="24"/>
        </w:rPr>
      </w:pPr>
    </w:p>
    <w:p w14:paraId="458C3FE0" w14:textId="73AD0A93" w:rsidR="005C70B2" w:rsidRDefault="005C70B2">
      <w:pPr>
        <w:rPr>
          <w:rFonts w:ascii="Arial" w:hAnsi="Arial" w:cs="Arial"/>
          <w:b/>
          <w:sz w:val="32"/>
          <w:szCs w:val="32"/>
        </w:rPr>
      </w:pPr>
    </w:p>
    <w:p w14:paraId="091F8F17" w14:textId="4FD77F2F" w:rsidR="00B22CB2" w:rsidRDefault="00B22CB2">
      <w:pPr>
        <w:rPr>
          <w:rFonts w:ascii="Arial" w:hAnsi="Arial" w:cs="Arial"/>
          <w:b/>
          <w:sz w:val="32"/>
          <w:szCs w:val="32"/>
        </w:rPr>
      </w:pPr>
      <w:r>
        <w:rPr>
          <w:rFonts w:ascii="Arial" w:hAnsi="Arial" w:cs="Arial"/>
          <w:noProof/>
          <w:sz w:val="24"/>
          <w:szCs w:val="24"/>
          <w:lang w:eastAsia="nb-NO"/>
        </w:rPr>
        <w:lastRenderedPageBreak/>
        <w:drawing>
          <wp:inline distT="0" distB="0" distL="0" distR="0" wp14:anchorId="1937175A" wp14:editId="41CC6C4E">
            <wp:extent cx="4800600" cy="358542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0742" cy="3592997"/>
                    </a:xfrm>
                    <a:prstGeom prst="rect">
                      <a:avLst/>
                    </a:prstGeom>
                  </pic:spPr>
                </pic:pic>
              </a:graphicData>
            </a:graphic>
          </wp:inline>
        </w:drawing>
      </w:r>
    </w:p>
    <w:p w14:paraId="1AC120DA" w14:textId="77777777" w:rsidR="00B22CB2" w:rsidRDefault="00B22CB2">
      <w:pPr>
        <w:rPr>
          <w:rFonts w:ascii="Arial" w:hAnsi="Arial" w:cs="Arial"/>
          <w:b/>
          <w:sz w:val="32"/>
          <w:szCs w:val="32"/>
        </w:rPr>
      </w:pPr>
    </w:p>
    <w:p w14:paraId="7E160736" w14:textId="77777777" w:rsidR="00B22CB2" w:rsidRDefault="00B22CB2">
      <w:pPr>
        <w:rPr>
          <w:rFonts w:ascii="Arial" w:hAnsi="Arial" w:cs="Arial"/>
          <w:b/>
          <w:sz w:val="32"/>
          <w:szCs w:val="32"/>
        </w:rPr>
      </w:pPr>
    </w:p>
    <w:p w14:paraId="2E1F8F6A" w14:textId="77777777" w:rsidR="00B22CB2" w:rsidRDefault="00B22CB2">
      <w:pPr>
        <w:rPr>
          <w:rFonts w:ascii="Arial" w:hAnsi="Arial" w:cs="Arial"/>
          <w:b/>
          <w:sz w:val="32"/>
          <w:szCs w:val="32"/>
        </w:rPr>
      </w:pPr>
    </w:p>
    <w:p w14:paraId="548D84C0" w14:textId="542A947D" w:rsidR="007E4717" w:rsidRDefault="005C70B2">
      <w:pPr>
        <w:rPr>
          <w:rFonts w:ascii="Arial" w:hAnsi="Arial" w:cs="Arial"/>
          <w:b/>
          <w:sz w:val="32"/>
          <w:szCs w:val="32"/>
        </w:rPr>
      </w:pPr>
      <w:r>
        <w:rPr>
          <w:rFonts w:ascii="Arial" w:hAnsi="Arial" w:cs="Arial"/>
          <w:b/>
          <w:sz w:val="32"/>
          <w:szCs w:val="32"/>
        </w:rPr>
        <w:t>Her er litt informasjon om museet, noen sanger som bør øves litt på på forhånd, og et par tekster skrevet av Otto Valsta</w:t>
      </w:r>
      <w:r w:rsidR="007E4717">
        <w:rPr>
          <w:rFonts w:ascii="Arial" w:hAnsi="Arial" w:cs="Arial"/>
          <w:b/>
          <w:sz w:val="32"/>
          <w:szCs w:val="32"/>
        </w:rPr>
        <w:t xml:space="preserve">d. </w:t>
      </w:r>
    </w:p>
    <w:p w14:paraId="1551EE5D" w14:textId="77777777" w:rsidR="00C07F84" w:rsidRDefault="00C07F84" w:rsidP="00C07F84">
      <w:pPr>
        <w:spacing w:before="100" w:beforeAutospacing="1" w:after="100" w:afterAutospacing="1" w:line="240" w:lineRule="auto"/>
        <w:outlineLvl w:val="1"/>
        <w:rPr>
          <w:rFonts w:eastAsia="Times New Roman" w:cs="Arial"/>
          <w:b/>
          <w:bCs/>
          <w:color w:val="000000"/>
          <w:sz w:val="36"/>
          <w:szCs w:val="36"/>
          <w:lang w:eastAsia="nb-NO"/>
        </w:rPr>
      </w:pPr>
      <w:r w:rsidRPr="00A231EB">
        <w:rPr>
          <w:rFonts w:eastAsia="Times New Roman" w:cs="Arial"/>
          <w:b/>
          <w:bCs/>
          <w:color w:val="000000"/>
          <w:sz w:val="36"/>
          <w:szCs w:val="36"/>
          <w:lang w:eastAsia="nb-NO"/>
        </w:rPr>
        <w:t>Velkommen til Asker museum</w:t>
      </w:r>
      <w:r>
        <w:rPr>
          <w:rFonts w:eastAsia="Times New Roman" w:cs="Arial"/>
          <w:b/>
          <w:bCs/>
          <w:color w:val="000000"/>
          <w:sz w:val="36"/>
          <w:szCs w:val="36"/>
          <w:lang w:eastAsia="nb-NO"/>
        </w:rPr>
        <w:t xml:space="preserve">                                                </w:t>
      </w:r>
    </w:p>
    <w:p w14:paraId="34A21A39" w14:textId="08404544" w:rsidR="00C07F84" w:rsidRDefault="00C07F84" w:rsidP="00C07F84">
      <w:pPr>
        <w:spacing w:before="100" w:beforeAutospacing="1" w:after="100" w:afterAutospacing="1" w:line="240" w:lineRule="auto"/>
        <w:outlineLvl w:val="1"/>
        <w:rPr>
          <w:rFonts w:eastAsia="Times New Roman" w:cs="Arial"/>
          <w:color w:val="000000"/>
          <w:sz w:val="24"/>
          <w:szCs w:val="24"/>
          <w:lang w:eastAsia="nb-NO"/>
        </w:rPr>
      </w:pPr>
      <w:r w:rsidRPr="00A231EB">
        <w:rPr>
          <w:rFonts w:eastAsia="Times New Roman" w:cs="Arial"/>
          <w:color w:val="000000"/>
          <w:sz w:val="24"/>
          <w:szCs w:val="24"/>
          <w:lang w:eastAsia="nb-NO"/>
        </w:rPr>
        <w:t xml:space="preserve">Hjertet i museet er kunstnerhjemmene til Tilla og Otto Valstad, og Hulda og Arne Garborg. Museet har en frodig, barokkinspirert hage med dyreskulpturer av Anne Grimdalen, </w:t>
      </w:r>
      <w:r w:rsidR="00D4193F">
        <w:rPr>
          <w:rFonts w:eastAsia="Times New Roman" w:cs="Arial"/>
          <w:color w:val="000000"/>
          <w:sz w:val="24"/>
          <w:szCs w:val="24"/>
          <w:lang w:eastAsia="nb-NO"/>
        </w:rPr>
        <w:t xml:space="preserve">samt </w:t>
      </w:r>
      <w:r w:rsidRPr="00A231EB">
        <w:rPr>
          <w:rFonts w:eastAsia="Times New Roman" w:cs="Arial"/>
          <w:color w:val="000000"/>
          <w:sz w:val="24"/>
          <w:szCs w:val="24"/>
          <w:lang w:eastAsia="nb-NO"/>
        </w:rPr>
        <w:t>en stor og mangfoldig samling av hus og gjenstander.</w:t>
      </w:r>
    </w:p>
    <w:p w14:paraId="0554493E" w14:textId="5FC506BA" w:rsidR="00C07F84" w:rsidRDefault="00C07F84" w:rsidP="00C07F84">
      <w:r w:rsidRPr="000C4D52">
        <w:rPr>
          <w:b/>
        </w:rPr>
        <w:t>Asker Museum, Valstads samlinger</w:t>
      </w:r>
      <w:r>
        <w:t>. I 1949 testamenterte Tilla og Otto Valstad hele eiendommen sin til Asker kommune. Tilla og Otto Valstad, med sterke kulturelle interesser, var en del av</w:t>
      </w:r>
      <w:r w:rsidRPr="00A327A7">
        <w:rPr>
          <w:b/>
        </w:rPr>
        <w:t xml:space="preserve"> Askerkretsen</w:t>
      </w:r>
      <w:r>
        <w:t xml:space="preserve">. Gaven består av utallige gjenstander og bevaringsverdige bygninger som de hadde samlet gjennom mange år. </w:t>
      </w:r>
      <w:r w:rsidRPr="008C7FD7">
        <w:rPr>
          <w:b/>
        </w:rPr>
        <w:t>Hagen</w:t>
      </w:r>
      <w:r>
        <w:t xml:space="preserve">. Den barokkinspirerte museumshagen byr på mange overraskelser. Her finnes et utall av sjeldne vekster, fontener, smijernsarbeider og Anne Grimdalens dyreskulpturer. Kunstnerhjemmet til Tilla og Otto Valstad er bevart slik de forlot det. Hjemmet bærer preg av kunstnerparets interesser og frodighet. </w:t>
      </w:r>
      <w:r w:rsidR="00D4193F">
        <w:t xml:space="preserve">Dette </w:t>
      </w:r>
      <w:r>
        <w:t xml:space="preserve">var </w:t>
      </w:r>
      <w:r w:rsidR="00D4193F">
        <w:t xml:space="preserve">også </w:t>
      </w:r>
      <w:r>
        <w:t xml:space="preserve">Otto Valstads barndomshjem. </w:t>
      </w:r>
    </w:p>
    <w:p w14:paraId="0D8A7FB5" w14:textId="249FE4B7" w:rsidR="00C07F84" w:rsidRDefault="00C07F84" w:rsidP="00C07F84">
      <w:r w:rsidRPr="008C7FD7">
        <w:rPr>
          <w:b/>
        </w:rPr>
        <w:t>Otto Valstad (1862-1950)</w:t>
      </w:r>
      <w:r>
        <w:t xml:space="preserve"> var maler, tegner, forfatter, møbelsnekker, lærer, musiker, lokalhistoriker og samler. </w:t>
      </w:r>
      <w:r w:rsidRPr="008C7FD7">
        <w:rPr>
          <w:b/>
        </w:rPr>
        <w:t>Tilla Valstad (1871-1957)</w:t>
      </w:r>
      <w:r>
        <w:t xml:space="preserve"> var lærerinne, forfatter og veverske. </w:t>
      </w:r>
      <w:r w:rsidRPr="008C7FD7">
        <w:rPr>
          <w:b/>
        </w:rPr>
        <w:t>Gunhild Bakke (1899-1992)</w:t>
      </w:r>
      <w:r>
        <w:t xml:space="preserve"> kom i tjeneste til Valstads på faredagen i april 1917. Hun var Tilla og Ottos høyre hånd og ble</w:t>
      </w:r>
      <w:r w:rsidR="00D4193F">
        <w:t xml:space="preserve"> etterhvert</w:t>
      </w:r>
      <w:r>
        <w:t xml:space="preserve"> museets første bestyrer (1950-1970). Takket være Gunhild er beretninger og kunnskap om liv og gjenstander brakt videre.</w:t>
      </w:r>
    </w:p>
    <w:p w14:paraId="3737D320" w14:textId="62126AB7" w:rsidR="00C07F84" w:rsidRDefault="00C07F84" w:rsidP="00C07F84">
      <w:pPr>
        <w:pStyle w:val="NormalWeb"/>
        <w:rPr>
          <w:rFonts w:asciiTheme="minorHAnsi" w:hAnsiTheme="minorHAnsi" w:cs="Arial"/>
          <w:color w:val="000000"/>
          <w:sz w:val="22"/>
          <w:szCs w:val="22"/>
        </w:rPr>
      </w:pPr>
      <w:r w:rsidRPr="0067508C">
        <w:rPr>
          <w:rFonts w:asciiTheme="minorHAnsi" w:hAnsiTheme="minorHAnsi" w:cs="Arial"/>
          <w:b/>
          <w:color w:val="000000"/>
          <w:sz w:val="22"/>
          <w:szCs w:val="22"/>
        </w:rPr>
        <w:t>Labråten</w:t>
      </w:r>
      <w:r w:rsidRPr="0067508C">
        <w:rPr>
          <w:rFonts w:asciiTheme="minorHAnsi" w:hAnsiTheme="minorHAnsi" w:cs="Arial"/>
          <w:color w:val="000000"/>
          <w:sz w:val="22"/>
          <w:szCs w:val="22"/>
        </w:rPr>
        <w:t xml:space="preserve"> </w:t>
      </w:r>
      <w:r w:rsidR="00D4193F">
        <w:rPr>
          <w:rFonts w:asciiTheme="minorHAnsi" w:hAnsiTheme="minorHAnsi" w:cs="Arial"/>
          <w:color w:val="000000"/>
          <w:sz w:val="22"/>
          <w:szCs w:val="22"/>
        </w:rPr>
        <w:t>var</w:t>
      </w:r>
      <w:r w:rsidRPr="0067508C">
        <w:rPr>
          <w:rFonts w:asciiTheme="minorHAnsi" w:hAnsiTheme="minorHAnsi" w:cs="Arial"/>
          <w:color w:val="000000"/>
          <w:sz w:val="22"/>
          <w:szCs w:val="22"/>
        </w:rPr>
        <w:t xml:space="preserve"> heimen til Hulda og Arne Garborg. </w:t>
      </w:r>
      <w:r>
        <w:rPr>
          <w:rFonts w:asciiTheme="minorHAnsi" w:hAnsiTheme="minorHAnsi" w:cs="Arial"/>
          <w:color w:val="000000"/>
          <w:sz w:val="22"/>
          <w:szCs w:val="22"/>
        </w:rPr>
        <w:t xml:space="preserve">Den vart selt av Garborgs arvingar til Asker kommune våren 1995. Heimen er tilbakeført slik familien budde kring 1915. </w:t>
      </w:r>
      <w:r w:rsidRPr="0067508C">
        <w:rPr>
          <w:rFonts w:asciiTheme="minorHAnsi" w:hAnsiTheme="minorHAnsi" w:cs="Arial"/>
          <w:color w:val="000000"/>
          <w:sz w:val="22"/>
          <w:szCs w:val="22"/>
        </w:rPr>
        <w:t xml:space="preserve">På Labråten hadde ekteparet ein roleg stad der dei kunne </w:t>
      </w:r>
      <w:r w:rsidRPr="0067508C">
        <w:rPr>
          <w:rFonts w:asciiTheme="minorHAnsi" w:hAnsiTheme="minorHAnsi" w:cs="Arial"/>
          <w:color w:val="000000"/>
          <w:sz w:val="22"/>
          <w:szCs w:val="22"/>
        </w:rPr>
        <w:lastRenderedPageBreak/>
        <w:t>skrive og dr</w:t>
      </w:r>
      <w:r>
        <w:rPr>
          <w:rFonts w:asciiTheme="minorHAnsi" w:hAnsiTheme="minorHAnsi" w:cs="Arial"/>
          <w:color w:val="000000"/>
          <w:sz w:val="22"/>
          <w:szCs w:val="22"/>
        </w:rPr>
        <w:t xml:space="preserve">ive med kulturell verksemd. Dei tilhørte </w:t>
      </w:r>
      <w:r w:rsidRPr="00986E79">
        <w:rPr>
          <w:rFonts w:asciiTheme="minorHAnsi" w:hAnsiTheme="minorHAnsi" w:cs="Arial"/>
          <w:b/>
          <w:color w:val="000000"/>
          <w:sz w:val="22"/>
          <w:szCs w:val="22"/>
        </w:rPr>
        <w:t>Askerkretsen</w:t>
      </w:r>
      <w:r>
        <w:rPr>
          <w:rFonts w:asciiTheme="minorHAnsi" w:hAnsiTheme="minorHAnsi" w:cs="Arial"/>
          <w:color w:val="000000"/>
          <w:sz w:val="22"/>
          <w:szCs w:val="22"/>
        </w:rPr>
        <w:t xml:space="preserve"> </w:t>
      </w:r>
      <w:r w:rsidRPr="0067508C">
        <w:rPr>
          <w:rFonts w:asciiTheme="minorHAnsi" w:hAnsiTheme="minorHAnsi" w:cs="Arial"/>
          <w:color w:val="000000"/>
          <w:sz w:val="22"/>
          <w:szCs w:val="22"/>
        </w:rPr>
        <w:t>som vidareførte impulsar frå både Europa og verda elles, ein møtestad for tankar og skaping knytt til den breie kulturelle straumen som ikkje er avgrensa av nasjona</w:t>
      </w:r>
      <w:r>
        <w:rPr>
          <w:rFonts w:asciiTheme="minorHAnsi" w:hAnsiTheme="minorHAnsi" w:cs="Arial"/>
          <w:color w:val="000000"/>
          <w:sz w:val="22"/>
          <w:szCs w:val="22"/>
        </w:rPr>
        <w:t xml:space="preserve">le grenser, religion eller rase. </w:t>
      </w:r>
      <w:r w:rsidRPr="00C901E5">
        <w:rPr>
          <w:rFonts w:asciiTheme="minorHAnsi" w:hAnsiTheme="minorHAnsi" w:cs="Arial"/>
          <w:b/>
          <w:color w:val="000000"/>
          <w:sz w:val="22"/>
          <w:szCs w:val="22"/>
        </w:rPr>
        <w:t>Arne Garborg (1851-1924)</w:t>
      </w:r>
      <w:r>
        <w:rPr>
          <w:rFonts w:asciiTheme="minorHAnsi" w:hAnsiTheme="minorHAnsi" w:cs="Arial"/>
          <w:b/>
          <w:color w:val="000000"/>
          <w:sz w:val="22"/>
          <w:szCs w:val="22"/>
        </w:rPr>
        <w:t xml:space="preserve"> </w:t>
      </w:r>
      <w:r>
        <w:rPr>
          <w:rFonts w:asciiTheme="minorHAnsi" w:hAnsiTheme="minorHAnsi" w:cs="Arial"/>
          <w:color w:val="000000"/>
          <w:sz w:val="22"/>
          <w:szCs w:val="22"/>
        </w:rPr>
        <w:t xml:space="preserve">vart fødd på Jæren. Han var utdanna lærar, var redaktør i fleire aviser og tidskrift. Arne Garborg er ein av dei store diktarene våre. Han var romanforfattar, lyrikar, dramatikar, kritikar og filosof. Nokre av dei mest kjende verka hans er romanane Bondestudentar (1883), Fred (1892) og diktsyklusen Haugtussa (1895). </w:t>
      </w:r>
      <w:r w:rsidRPr="000F3FF9">
        <w:rPr>
          <w:rFonts w:asciiTheme="minorHAnsi" w:hAnsiTheme="minorHAnsi" w:cs="Arial"/>
          <w:b/>
          <w:color w:val="000000"/>
          <w:sz w:val="22"/>
          <w:szCs w:val="22"/>
        </w:rPr>
        <w:t>Hulda Garborg (1862-1934)</w:t>
      </w:r>
      <w:r>
        <w:rPr>
          <w:rFonts w:asciiTheme="minorHAnsi" w:hAnsiTheme="minorHAnsi" w:cs="Arial"/>
          <w:color w:val="000000"/>
          <w:sz w:val="22"/>
          <w:szCs w:val="22"/>
        </w:rPr>
        <w:t xml:space="preserve"> vart fødd på Stange i Hedmark. Hun var forfattar og kulturarbeider. Ekteparet starta Det norske Spellaget, forløparen for Det Norske Teatret. Ho skreiv romanar, skodespel og bøker om folkedans, husflid og matstell. </w:t>
      </w:r>
      <w:r w:rsidR="00D4193F">
        <w:rPr>
          <w:rFonts w:asciiTheme="minorHAnsi" w:hAnsiTheme="minorHAnsi" w:cs="Arial"/>
          <w:color w:val="000000"/>
          <w:sz w:val="22"/>
          <w:szCs w:val="22"/>
        </w:rPr>
        <w:t xml:space="preserve">Viktig i arbeidet med bunader/folkedrakter. </w:t>
      </w:r>
      <w:r>
        <w:rPr>
          <w:rFonts w:asciiTheme="minorHAnsi" w:hAnsiTheme="minorHAnsi" w:cs="Arial"/>
          <w:color w:val="000000"/>
          <w:sz w:val="22"/>
          <w:szCs w:val="22"/>
        </w:rPr>
        <w:t xml:space="preserve">Hulda var med i Asker kommunestyre i tre perioder og var Askers første kvinnelege formannskapsmedlem. </w:t>
      </w:r>
    </w:p>
    <w:p w14:paraId="73AB44BE" w14:textId="77777777" w:rsidR="00C07F84" w:rsidRDefault="00C07F84" w:rsidP="00BE4656">
      <w:pPr>
        <w:rPr>
          <w:rFonts w:ascii="Arial" w:hAnsi="Arial" w:cs="Arial"/>
          <w:b/>
          <w:sz w:val="24"/>
          <w:szCs w:val="24"/>
        </w:rPr>
      </w:pPr>
    </w:p>
    <w:p w14:paraId="0C79303A" w14:textId="62DF385A" w:rsidR="00C07F84" w:rsidRDefault="00C07F84" w:rsidP="00BE4656">
      <w:pPr>
        <w:rPr>
          <w:rFonts w:ascii="Arial" w:hAnsi="Arial" w:cs="Arial"/>
          <w:b/>
          <w:sz w:val="24"/>
          <w:szCs w:val="24"/>
        </w:rPr>
      </w:pPr>
      <w:r>
        <w:rPr>
          <w:rFonts w:ascii="Arial" w:hAnsi="Arial" w:cs="Arial"/>
          <w:b/>
          <w:noProof/>
          <w:sz w:val="24"/>
          <w:szCs w:val="24"/>
          <w:lang w:eastAsia="nb-NO"/>
        </w:rPr>
        <w:drawing>
          <wp:inline distT="0" distB="0" distL="0" distR="0" wp14:anchorId="20772C93" wp14:editId="71F75194">
            <wp:extent cx="4927882" cy="2762250"/>
            <wp:effectExtent l="0" t="0" r="635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beid i bygda samling inne.jpg"/>
                    <pic:cNvPicPr/>
                  </pic:nvPicPr>
                  <pic:blipFill>
                    <a:blip r:embed="rId12">
                      <a:extLst>
                        <a:ext uri="{28A0092B-C50C-407E-A947-70E740481C1C}">
                          <a14:useLocalDpi xmlns:a14="http://schemas.microsoft.com/office/drawing/2010/main" val="0"/>
                        </a:ext>
                      </a:extLst>
                    </a:blip>
                    <a:stretch>
                      <a:fillRect/>
                    </a:stretch>
                  </pic:blipFill>
                  <pic:spPr>
                    <a:xfrm>
                      <a:off x="0" y="0"/>
                      <a:ext cx="4938868" cy="2768408"/>
                    </a:xfrm>
                    <a:prstGeom prst="rect">
                      <a:avLst/>
                    </a:prstGeom>
                  </pic:spPr>
                </pic:pic>
              </a:graphicData>
            </a:graphic>
          </wp:inline>
        </w:drawing>
      </w:r>
    </w:p>
    <w:p w14:paraId="475DA0B5" w14:textId="484B2E73" w:rsidR="00A4395C" w:rsidRDefault="00A4395C" w:rsidP="00BE4656">
      <w:pPr>
        <w:rPr>
          <w:rFonts w:ascii="Arial" w:hAnsi="Arial" w:cs="Arial"/>
          <w:b/>
          <w:sz w:val="24"/>
          <w:szCs w:val="24"/>
          <w:u w:val="single"/>
        </w:rPr>
      </w:pPr>
    </w:p>
    <w:p w14:paraId="06C90F66" w14:textId="403FA758" w:rsidR="00A4395C" w:rsidRDefault="00A4395C"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503C3F1" wp14:editId="5125FB0C">
            <wp:extent cx="2895600" cy="5129598"/>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åkarer,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789" cy="5137018"/>
                    </a:xfrm>
                    <a:prstGeom prst="rect">
                      <a:avLst/>
                    </a:prstGeom>
                  </pic:spPr>
                </pic:pic>
              </a:graphicData>
            </a:graphic>
          </wp:inline>
        </w:drawing>
      </w:r>
    </w:p>
    <w:p w14:paraId="6A60821C" w14:textId="77777777" w:rsidR="00A4395C" w:rsidRDefault="00A4395C" w:rsidP="00BE4656">
      <w:pPr>
        <w:rPr>
          <w:rFonts w:ascii="Arial" w:hAnsi="Arial" w:cs="Arial"/>
          <w:b/>
          <w:sz w:val="24"/>
          <w:szCs w:val="24"/>
          <w:u w:val="single"/>
        </w:rPr>
      </w:pPr>
    </w:p>
    <w:p w14:paraId="136C6602" w14:textId="77777777" w:rsidR="00A4395C" w:rsidRDefault="00A4395C" w:rsidP="00BE4656">
      <w:pPr>
        <w:rPr>
          <w:rFonts w:ascii="Arial" w:hAnsi="Arial" w:cs="Arial"/>
          <w:b/>
          <w:sz w:val="24"/>
          <w:szCs w:val="24"/>
          <w:u w:val="single"/>
        </w:rPr>
      </w:pPr>
    </w:p>
    <w:p w14:paraId="40921B8A" w14:textId="77777777" w:rsidR="00A4395C" w:rsidRDefault="00A4395C" w:rsidP="00BE4656">
      <w:pPr>
        <w:rPr>
          <w:rFonts w:ascii="Arial" w:hAnsi="Arial" w:cs="Arial"/>
          <w:b/>
          <w:sz w:val="24"/>
          <w:szCs w:val="24"/>
          <w:u w:val="single"/>
        </w:rPr>
      </w:pPr>
    </w:p>
    <w:p w14:paraId="01EDB380" w14:textId="6A97CEA5"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LUA AV</w:t>
      </w:r>
    </w:p>
    <w:p w14:paraId="170BF232" w14:textId="77777777" w:rsidR="00BE4656" w:rsidRPr="00B61FF5" w:rsidRDefault="00BE4656" w:rsidP="00BE4656">
      <w:pPr>
        <w:rPr>
          <w:rFonts w:ascii="Arial" w:hAnsi="Arial" w:cs="Arial"/>
          <w:i/>
          <w:sz w:val="24"/>
          <w:szCs w:val="24"/>
        </w:rPr>
      </w:pPr>
      <w:r w:rsidRPr="00B61FF5">
        <w:rPr>
          <w:rFonts w:ascii="Arial" w:hAnsi="Arial" w:cs="Arial"/>
          <w:i/>
          <w:sz w:val="24"/>
          <w:szCs w:val="24"/>
        </w:rPr>
        <w:t>Tekst: Margrethe Munthe</w:t>
      </w:r>
    </w:p>
    <w:p w14:paraId="698A02B7"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Nei, nei gutt, dette må bli slutt! </w:t>
      </w:r>
    </w:p>
    <w:p w14:paraId="6E9719B8" w14:textId="77777777" w:rsidR="00BE4656" w:rsidRPr="00B61FF5" w:rsidRDefault="00BE4656" w:rsidP="00BE4656">
      <w:pPr>
        <w:rPr>
          <w:rFonts w:ascii="Arial" w:hAnsi="Arial" w:cs="Arial"/>
          <w:b/>
          <w:sz w:val="24"/>
          <w:szCs w:val="24"/>
        </w:rPr>
      </w:pPr>
      <w:r w:rsidRPr="00B61FF5">
        <w:rPr>
          <w:rFonts w:ascii="Arial" w:hAnsi="Arial" w:cs="Arial"/>
          <w:b/>
          <w:sz w:val="24"/>
          <w:szCs w:val="24"/>
        </w:rPr>
        <w:t xml:space="preserve">Ikke storme inn i stua før du har fått av deg lua! </w:t>
      </w:r>
    </w:p>
    <w:p w14:paraId="35C28F9F" w14:textId="77777777" w:rsidR="00BE4656" w:rsidRPr="00B61FF5" w:rsidRDefault="00BE4656" w:rsidP="00BE4656">
      <w:pPr>
        <w:rPr>
          <w:rFonts w:ascii="Arial" w:hAnsi="Arial" w:cs="Arial"/>
          <w:b/>
          <w:sz w:val="24"/>
          <w:szCs w:val="24"/>
        </w:rPr>
      </w:pPr>
      <w:r w:rsidRPr="00B61FF5">
        <w:rPr>
          <w:rFonts w:ascii="Arial" w:hAnsi="Arial" w:cs="Arial"/>
          <w:b/>
          <w:sz w:val="24"/>
          <w:szCs w:val="24"/>
        </w:rPr>
        <w:t>Glemte du det rent? Det var ikke pent.</w:t>
      </w:r>
    </w:p>
    <w:p w14:paraId="73FA5030" w14:textId="77777777" w:rsidR="00B61FF5" w:rsidRPr="00B61FF5" w:rsidRDefault="00B61FF5" w:rsidP="00BE4656">
      <w:pPr>
        <w:rPr>
          <w:rFonts w:ascii="Arial" w:hAnsi="Arial" w:cs="Arial"/>
          <w:b/>
          <w:sz w:val="24"/>
          <w:szCs w:val="24"/>
        </w:rPr>
      </w:pPr>
    </w:p>
    <w:p w14:paraId="710761CF" w14:textId="77777777" w:rsidR="00BE4656" w:rsidRPr="00B61FF5" w:rsidRDefault="00BE4656" w:rsidP="00BE4656">
      <w:pPr>
        <w:pStyle w:val="Overskrift"/>
        <w:spacing w:before="0" w:after="0"/>
        <w:rPr>
          <w:rFonts w:eastAsia="Times New Roman" w:cs="Arial"/>
          <w:b/>
          <w:sz w:val="24"/>
          <w:szCs w:val="24"/>
          <w:lang w:val="nb-NO"/>
        </w:rPr>
      </w:pPr>
      <w:r w:rsidRPr="00B61FF5">
        <w:rPr>
          <w:rFonts w:eastAsia="Times New Roman" w:cs="Arial"/>
          <w:b/>
          <w:sz w:val="24"/>
          <w:szCs w:val="24"/>
          <w:lang w:val="nb-NO"/>
        </w:rPr>
        <w:t xml:space="preserve">Husk å ta alltid lua a'! </w:t>
      </w:r>
    </w:p>
    <w:p w14:paraId="1B7B6750" w14:textId="77777777" w:rsidR="00B61FF5" w:rsidRPr="00B61FF5" w:rsidRDefault="00BE4656" w:rsidP="00BE4656">
      <w:pPr>
        <w:rPr>
          <w:rFonts w:ascii="Arial" w:hAnsi="Arial" w:cs="Arial"/>
          <w:b/>
          <w:sz w:val="24"/>
          <w:szCs w:val="24"/>
        </w:rPr>
      </w:pPr>
      <w:r w:rsidRPr="00B61FF5">
        <w:rPr>
          <w:rFonts w:ascii="Arial" w:hAnsi="Arial" w:cs="Arial"/>
          <w:b/>
          <w:sz w:val="24"/>
          <w:szCs w:val="24"/>
        </w:rPr>
        <w:t xml:space="preserve">Ikke kast den, ikke sleng den, </w:t>
      </w:r>
    </w:p>
    <w:p w14:paraId="25872A8A" w14:textId="77777777" w:rsidR="00B61FF5" w:rsidRPr="00B61FF5" w:rsidRDefault="00BE4656" w:rsidP="00BE4656">
      <w:pPr>
        <w:rPr>
          <w:rFonts w:ascii="Arial" w:hAnsi="Arial" w:cs="Arial"/>
          <w:b/>
          <w:sz w:val="24"/>
          <w:szCs w:val="24"/>
        </w:rPr>
      </w:pPr>
      <w:r w:rsidRPr="00B61FF5">
        <w:rPr>
          <w:rFonts w:ascii="Arial" w:hAnsi="Arial" w:cs="Arial"/>
          <w:b/>
          <w:sz w:val="24"/>
          <w:szCs w:val="24"/>
        </w:rPr>
        <w:t xml:space="preserve">pent og rett på knaggen heng den! </w:t>
      </w:r>
    </w:p>
    <w:p w14:paraId="2E8CDBDB" w14:textId="4D77B49E" w:rsidR="00BE4656" w:rsidRPr="00B61FF5" w:rsidRDefault="00BE4656" w:rsidP="00BE4656">
      <w:pPr>
        <w:rPr>
          <w:rFonts w:ascii="Arial" w:hAnsi="Arial" w:cs="Arial"/>
          <w:b/>
          <w:sz w:val="24"/>
          <w:szCs w:val="24"/>
        </w:rPr>
      </w:pPr>
      <w:r w:rsidRPr="00B61FF5">
        <w:rPr>
          <w:rFonts w:ascii="Arial" w:hAnsi="Arial" w:cs="Arial"/>
          <w:b/>
          <w:sz w:val="24"/>
          <w:szCs w:val="24"/>
        </w:rPr>
        <w:t>Tørk av foten din og gå stille inn.</w:t>
      </w:r>
    </w:p>
    <w:p w14:paraId="762907E9" w14:textId="77777777" w:rsidR="001D1942" w:rsidRPr="00BE4656" w:rsidRDefault="001D1942" w:rsidP="00BE4656">
      <w:pPr>
        <w:rPr>
          <w:rFonts w:ascii="Arial" w:hAnsi="Arial" w:cs="Arial"/>
          <w:sz w:val="28"/>
        </w:rPr>
      </w:pPr>
    </w:p>
    <w:p w14:paraId="732EC560" w14:textId="4BD283A2" w:rsidR="00A4395C" w:rsidRDefault="0068067F" w:rsidP="00BE4656">
      <w:pPr>
        <w:rPr>
          <w:rFonts w:ascii="Arial" w:hAnsi="Arial" w:cs="Arial"/>
          <w:b/>
          <w:sz w:val="24"/>
          <w:szCs w:val="24"/>
          <w:u w:val="single"/>
        </w:rPr>
      </w:pPr>
      <w:r>
        <w:rPr>
          <w:rFonts w:ascii="Arial" w:hAnsi="Arial" w:cs="Arial"/>
          <w:b/>
          <w:noProof/>
          <w:sz w:val="24"/>
          <w:szCs w:val="24"/>
          <w:u w:val="single"/>
          <w:lang w:eastAsia="nb-NO"/>
        </w:rPr>
        <w:lastRenderedPageBreak/>
        <w:drawing>
          <wp:inline distT="0" distB="0" distL="0" distR="0" wp14:anchorId="6610B7B0" wp14:editId="43DDEADB">
            <wp:extent cx="2457450" cy="3503968"/>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8762" cy="3505838"/>
                    </a:xfrm>
                    <a:prstGeom prst="rect">
                      <a:avLst/>
                    </a:prstGeom>
                  </pic:spPr>
                </pic:pic>
              </a:graphicData>
            </a:graphic>
          </wp:inline>
        </w:drawing>
      </w:r>
    </w:p>
    <w:p w14:paraId="6456E311" w14:textId="77777777" w:rsidR="00A4395C" w:rsidRDefault="00A4395C" w:rsidP="00BE4656">
      <w:pPr>
        <w:rPr>
          <w:rFonts w:ascii="Arial" w:hAnsi="Arial" w:cs="Arial"/>
          <w:b/>
          <w:sz w:val="24"/>
          <w:szCs w:val="24"/>
          <w:u w:val="single"/>
        </w:rPr>
      </w:pPr>
    </w:p>
    <w:p w14:paraId="7451F24B" w14:textId="77777777" w:rsidR="00A4395C" w:rsidRDefault="00A4395C" w:rsidP="00BE4656">
      <w:pPr>
        <w:rPr>
          <w:rFonts w:ascii="Arial" w:hAnsi="Arial" w:cs="Arial"/>
          <w:b/>
          <w:sz w:val="24"/>
          <w:szCs w:val="24"/>
          <w:u w:val="single"/>
        </w:rPr>
      </w:pPr>
    </w:p>
    <w:p w14:paraId="3D0684E4" w14:textId="347E8E62"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JEG STREVER SÅ MED MINE SMÅ, DU!</w:t>
      </w:r>
    </w:p>
    <w:p w14:paraId="3E24EBC8" w14:textId="77777777" w:rsidR="00BE4656" w:rsidRPr="00A9699A" w:rsidRDefault="00BE4656" w:rsidP="00BE4656">
      <w:pPr>
        <w:pStyle w:val="Overskrift3"/>
        <w:spacing w:before="300" w:beforeAutospacing="0"/>
        <w:ind w:left="495"/>
        <w:rPr>
          <w:rFonts w:ascii="Arial" w:hAnsi="Arial" w:cs="Arial"/>
          <w:b w:val="0"/>
          <w:bCs w:val="0"/>
          <w:i/>
          <w:color w:val="000000"/>
          <w:sz w:val="28"/>
        </w:rPr>
      </w:pPr>
      <w:r w:rsidRPr="00A9699A">
        <w:rPr>
          <w:rFonts w:ascii="Arial" w:hAnsi="Arial" w:cs="Arial"/>
          <w:b w:val="0"/>
          <w:bCs w:val="0"/>
          <w:i/>
          <w:color w:val="000000"/>
          <w:sz w:val="28"/>
        </w:rPr>
        <w:t>Tekst: Margrethe Munthe</w:t>
      </w:r>
    </w:p>
    <w:p w14:paraId="2976200A" w14:textId="179F0343"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Å, jeg strever så med mine små, du!</w:t>
      </w:r>
      <w:r w:rsidRPr="00BE4656">
        <w:rPr>
          <w:rFonts w:ascii="Arial" w:hAnsi="Arial" w:cs="Arial"/>
          <w:color w:val="000000"/>
          <w:sz w:val="28"/>
          <w:szCs w:val="22"/>
        </w:rPr>
        <w:br/>
        <w:t>Jeg har tusen ting å tenke på, du!</w:t>
      </w:r>
      <w:r w:rsidRPr="00BE4656">
        <w:rPr>
          <w:rFonts w:ascii="Arial" w:hAnsi="Arial" w:cs="Arial"/>
          <w:color w:val="000000"/>
          <w:sz w:val="28"/>
          <w:szCs w:val="22"/>
        </w:rPr>
        <w:br/>
        <w:t xml:space="preserve">Siden hodet gikk av </w:t>
      </w:r>
      <w:r w:rsidR="00A9699A">
        <w:rPr>
          <w:rFonts w:ascii="Arial" w:hAnsi="Arial" w:cs="Arial"/>
          <w:color w:val="000000"/>
          <w:sz w:val="28"/>
          <w:szCs w:val="22"/>
        </w:rPr>
        <w:t xml:space="preserve">stakkars </w:t>
      </w:r>
      <w:r w:rsidRPr="00BE4656">
        <w:rPr>
          <w:rFonts w:ascii="Arial" w:hAnsi="Arial" w:cs="Arial"/>
          <w:color w:val="000000"/>
          <w:sz w:val="28"/>
          <w:szCs w:val="22"/>
        </w:rPr>
        <w:t>gamle Rikka,</w:t>
      </w:r>
      <w:r w:rsidRPr="00BE4656">
        <w:rPr>
          <w:rFonts w:ascii="Arial" w:hAnsi="Arial" w:cs="Arial"/>
          <w:color w:val="000000"/>
          <w:sz w:val="28"/>
          <w:szCs w:val="22"/>
        </w:rPr>
        <w:br/>
        <w:t>må jeg alltid her alene gå, du,</w:t>
      </w:r>
      <w:r w:rsidRPr="00BE4656">
        <w:rPr>
          <w:rFonts w:ascii="Arial" w:hAnsi="Arial" w:cs="Arial"/>
          <w:color w:val="000000"/>
          <w:sz w:val="28"/>
          <w:szCs w:val="22"/>
        </w:rPr>
        <w:br/>
        <w:t>passe dem, du,</w:t>
      </w:r>
      <w:r w:rsidRPr="00BE4656">
        <w:rPr>
          <w:rFonts w:ascii="Arial" w:hAnsi="Arial" w:cs="Arial"/>
          <w:color w:val="000000"/>
          <w:sz w:val="28"/>
          <w:szCs w:val="22"/>
        </w:rPr>
        <w:br/>
        <w:t>alle fem, du,</w:t>
      </w:r>
      <w:r w:rsidRPr="00BE4656">
        <w:rPr>
          <w:rFonts w:ascii="Arial" w:hAnsi="Arial" w:cs="Arial"/>
          <w:color w:val="000000"/>
          <w:sz w:val="28"/>
          <w:szCs w:val="22"/>
        </w:rPr>
        <w:br/>
        <w:t>holde orden i mitt hus og hjem, du!</w:t>
      </w:r>
    </w:p>
    <w:p w14:paraId="33B7E4F1"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30D6CC11"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Det gikk enda an hvis de var bra, du!</w:t>
      </w:r>
      <w:r w:rsidRPr="00BE4656">
        <w:rPr>
          <w:rFonts w:ascii="Arial" w:hAnsi="Arial" w:cs="Arial"/>
          <w:color w:val="000000"/>
          <w:sz w:val="28"/>
          <w:szCs w:val="22"/>
        </w:rPr>
        <w:br/>
        <w:t>Huff, men ben og armer de går a', du!</w:t>
      </w:r>
      <w:r w:rsidRPr="00BE4656">
        <w:rPr>
          <w:rFonts w:ascii="Arial" w:hAnsi="Arial" w:cs="Arial"/>
          <w:color w:val="000000"/>
          <w:sz w:val="28"/>
          <w:szCs w:val="22"/>
        </w:rPr>
        <w:br/>
        <w:t>Hodene er skralle,</w:t>
      </w:r>
      <w:r w:rsidRPr="00BE4656">
        <w:rPr>
          <w:rFonts w:ascii="Arial" w:hAnsi="Arial" w:cs="Arial"/>
          <w:color w:val="000000"/>
          <w:sz w:val="28"/>
          <w:szCs w:val="22"/>
        </w:rPr>
        <w:br/>
        <w:t>på dem nesten alle,</w:t>
      </w:r>
      <w:r w:rsidRPr="00BE4656">
        <w:rPr>
          <w:rFonts w:ascii="Arial" w:hAnsi="Arial" w:cs="Arial"/>
          <w:color w:val="000000"/>
          <w:sz w:val="28"/>
          <w:szCs w:val="22"/>
        </w:rPr>
        <w:br/>
        <w:t>snart så må vi på klinikken dra, du!</w:t>
      </w:r>
      <w:r w:rsidRPr="00BE4656">
        <w:rPr>
          <w:rFonts w:ascii="Arial" w:hAnsi="Arial" w:cs="Arial"/>
          <w:color w:val="000000"/>
          <w:sz w:val="28"/>
          <w:szCs w:val="22"/>
        </w:rPr>
        <w:br/>
        <w:t>Tenk nå går, du,</w:t>
      </w:r>
      <w:r w:rsidRPr="00BE4656">
        <w:rPr>
          <w:rFonts w:ascii="Arial" w:hAnsi="Arial" w:cs="Arial"/>
          <w:color w:val="000000"/>
          <w:sz w:val="28"/>
          <w:szCs w:val="22"/>
        </w:rPr>
        <w:br/>
        <w:t>Evas hår, du!</w:t>
      </w:r>
      <w:r w:rsidRPr="00BE4656">
        <w:rPr>
          <w:rFonts w:ascii="Arial" w:hAnsi="Arial" w:cs="Arial"/>
          <w:color w:val="000000"/>
          <w:sz w:val="28"/>
          <w:szCs w:val="22"/>
        </w:rPr>
        <w:br/>
        <w:t>Bare ny parykk til jul hun får, du.</w:t>
      </w:r>
    </w:p>
    <w:p w14:paraId="3B5F6BD6"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56B8CB68" w14:textId="77777777" w:rsidR="00BE4656" w:rsidRP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Se nå har jeg nettopp vasket klær, du,</w:t>
      </w:r>
      <w:r w:rsidRPr="00BE4656">
        <w:rPr>
          <w:rFonts w:ascii="Arial" w:hAnsi="Arial" w:cs="Arial"/>
          <w:color w:val="000000"/>
          <w:sz w:val="28"/>
          <w:szCs w:val="22"/>
        </w:rPr>
        <w:br/>
        <w:t>derfor har jeg dem i sengen her, du!</w:t>
      </w:r>
      <w:r w:rsidRPr="00BE4656">
        <w:rPr>
          <w:rFonts w:ascii="Arial" w:hAnsi="Arial" w:cs="Arial"/>
          <w:color w:val="000000"/>
          <w:sz w:val="28"/>
          <w:szCs w:val="22"/>
        </w:rPr>
        <w:br/>
        <w:t>De må ligge syke</w:t>
      </w:r>
      <w:r w:rsidRPr="00BE4656">
        <w:rPr>
          <w:rFonts w:ascii="Arial" w:hAnsi="Arial" w:cs="Arial"/>
          <w:color w:val="000000"/>
          <w:sz w:val="28"/>
          <w:szCs w:val="22"/>
        </w:rPr>
        <w:br/>
        <w:t>nå, mens jeg skal stryke,</w:t>
      </w:r>
      <w:r w:rsidRPr="00BE4656">
        <w:rPr>
          <w:rFonts w:ascii="Arial" w:hAnsi="Arial" w:cs="Arial"/>
          <w:color w:val="000000"/>
          <w:sz w:val="28"/>
          <w:szCs w:val="22"/>
        </w:rPr>
        <w:br/>
        <w:t>for de har så altfor lite hver, du.</w:t>
      </w:r>
      <w:r w:rsidRPr="00BE4656">
        <w:rPr>
          <w:rFonts w:ascii="Arial" w:hAnsi="Arial" w:cs="Arial"/>
          <w:color w:val="000000"/>
          <w:sz w:val="28"/>
          <w:szCs w:val="22"/>
        </w:rPr>
        <w:br/>
        <w:t>Ha dem pene,</w:t>
      </w:r>
      <w:r w:rsidRPr="00BE4656">
        <w:rPr>
          <w:rFonts w:ascii="Arial" w:hAnsi="Arial" w:cs="Arial"/>
          <w:color w:val="000000"/>
          <w:sz w:val="28"/>
          <w:szCs w:val="22"/>
        </w:rPr>
        <w:br/>
        <w:t>hele, rene,</w:t>
      </w:r>
      <w:r w:rsidRPr="00BE4656">
        <w:rPr>
          <w:rFonts w:ascii="Arial" w:hAnsi="Arial" w:cs="Arial"/>
          <w:color w:val="000000"/>
          <w:sz w:val="28"/>
          <w:szCs w:val="22"/>
        </w:rPr>
        <w:br/>
        <w:t>det er ikke greit for en alene!</w:t>
      </w:r>
    </w:p>
    <w:p w14:paraId="0A602662" w14:textId="77777777" w:rsidR="00BE4656" w:rsidRPr="00BE4656" w:rsidRDefault="00BE4656" w:rsidP="00BE4656">
      <w:pPr>
        <w:pStyle w:val="sang"/>
        <w:spacing w:before="0" w:beforeAutospacing="0" w:after="0" w:afterAutospacing="0"/>
        <w:ind w:left="495"/>
        <w:rPr>
          <w:rFonts w:ascii="Arial" w:hAnsi="Arial" w:cs="Arial"/>
          <w:color w:val="000000"/>
          <w:sz w:val="22"/>
          <w:szCs w:val="22"/>
        </w:rPr>
      </w:pPr>
    </w:p>
    <w:p w14:paraId="25AD29A9" w14:textId="77777777" w:rsidR="00BE4656" w:rsidRDefault="00BE4656" w:rsidP="00BE4656">
      <w:pPr>
        <w:pStyle w:val="sang"/>
        <w:spacing w:before="0" w:beforeAutospacing="0" w:after="0" w:afterAutospacing="0"/>
        <w:ind w:left="495"/>
        <w:rPr>
          <w:rFonts w:ascii="Arial" w:hAnsi="Arial" w:cs="Arial"/>
          <w:color w:val="000000"/>
          <w:sz w:val="28"/>
          <w:szCs w:val="22"/>
        </w:rPr>
      </w:pPr>
      <w:r w:rsidRPr="00BE4656">
        <w:rPr>
          <w:rFonts w:ascii="Arial" w:hAnsi="Arial" w:cs="Arial"/>
          <w:color w:val="000000"/>
          <w:sz w:val="28"/>
          <w:szCs w:val="22"/>
        </w:rPr>
        <w:t>Og så er den minste ikke snill, du.</w:t>
      </w:r>
      <w:r w:rsidRPr="00BE4656">
        <w:rPr>
          <w:rFonts w:ascii="Arial" w:hAnsi="Arial" w:cs="Arial"/>
          <w:color w:val="000000"/>
          <w:sz w:val="28"/>
          <w:szCs w:val="22"/>
        </w:rPr>
        <w:br/>
        <w:t>Hun vil slettes ikke sitte still, du.</w:t>
      </w:r>
      <w:r w:rsidRPr="00BE4656">
        <w:rPr>
          <w:rFonts w:ascii="Arial" w:hAnsi="Arial" w:cs="Arial"/>
          <w:color w:val="000000"/>
          <w:sz w:val="28"/>
          <w:szCs w:val="22"/>
        </w:rPr>
        <w:br/>
        <w:t>Tenker lille Lise</w:t>
      </w:r>
      <w:r w:rsidRPr="00BE4656">
        <w:rPr>
          <w:rFonts w:ascii="Arial" w:hAnsi="Arial" w:cs="Arial"/>
          <w:color w:val="000000"/>
          <w:sz w:val="28"/>
          <w:szCs w:val="22"/>
        </w:rPr>
        <w:br/>
        <w:t>må få litt av rise',</w:t>
      </w:r>
      <w:r w:rsidRPr="00BE4656">
        <w:rPr>
          <w:rFonts w:ascii="Arial" w:hAnsi="Arial" w:cs="Arial"/>
          <w:color w:val="000000"/>
          <w:sz w:val="28"/>
          <w:szCs w:val="22"/>
        </w:rPr>
        <w:br/>
        <w:t>for jeg skjønner nok at det må til, du.</w:t>
      </w:r>
      <w:r w:rsidRPr="00BE4656">
        <w:rPr>
          <w:rFonts w:ascii="Arial" w:hAnsi="Arial" w:cs="Arial"/>
          <w:color w:val="000000"/>
          <w:sz w:val="28"/>
          <w:szCs w:val="22"/>
        </w:rPr>
        <w:br/>
        <w:t>Mine små, du,</w:t>
      </w:r>
      <w:r w:rsidRPr="00BE4656">
        <w:rPr>
          <w:rFonts w:ascii="Arial" w:hAnsi="Arial" w:cs="Arial"/>
          <w:color w:val="000000"/>
          <w:sz w:val="28"/>
          <w:szCs w:val="22"/>
        </w:rPr>
        <w:br/>
        <w:t>pleier få, du,</w:t>
      </w:r>
      <w:r w:rsidRPr="00BE4656">
        <w:rPr>
          <w:rFonts w:ascii="Arial" w:hAnsi="Arial" w:cs="Arial"/>
          <w:color w:val="000000"/>
          <w:sz w:val="28"/>
          <w:szCs w:val="22"/>
        </w:rPr>
        <w:br/>
        <w:t>og jeg synes at det hjelper så, du!</w:t>
      </w:r>
    </w:p>
    <w:p w14:paraId="1F216C55" w14:textId="77777777" w:rsidR="001D1942" w:rsidRPr="00BE4656" w:rsidRDefault="001D1942" w:rsidP="00BE4656">
      <w:pPr>
        <w:pStyle w:val="sang"/>
        <w:spacing w:before="0" w:beforeAutospacing="0" w:after="0" w:afterAutospacing="0"/>
        <w:ind w:left="495"/>
        <w:rPr>
          <w:rFonts w:ascii="Arial" w:hAnsi="Arial" w:cs="Arial"/>
          <w:color w:val="000000"/>
          <w:sz w:val="28"/>
          <w:szCs w:val="22"/>
        </w:rPr>
      </w:pPr>
    </w:p>
    <w:p w14:paraId="6E99240D" w14:textId="77777777" w:rsidR="00BE4656" w:rsidRPr="00BE4656" w:rsidRDefault="00BE4656" w:rsidP="00BE4656">
      <w:pPr>
        <w:rPr>
          <w:rFonts w:ascii="Arial" w:hAnsi="Arial" w:cs="Arial"/>
        </w:rPr>
      </w:pPr>
    </w:p>
    <w:p w14:paraId="517E9103" w14:textId="77777777" w:rsidR="00BE4656" w:rsidRPr="001D1942" w:rsidRDefault="00BE4656" w:rsidP="00BE4656">
      <w:pPr>
        <w:rPr>
          <w:rFonts w:ascii="Arial" w:hAnsi="Arial" w:cs="Arial"/>
          <w:b/>
          <w:sz w:val="24"/>
          <w:szCs w:val="24"/>
          <w:u w:val="single"/>
        </w:rPr>
      </w:pPr>
      <w:r w:rsidRPr="001D1942">
        <w:rPr>
          <w:rFonts w:ascii="Arial" w:hAnsi="Arial" w:cs="Arial"/>
          <w:b/>
          <w:sz w:val="24"/>
          <w:szCs w:val="24"/>
          <w:u w:val="single"/>
        </w:rPr>
        <w:t>ALLTID FREIDIG</w:t>
      </w:r>
    </w:p>
    <w:p w14:paraId="38A22C20" w14:textId="3E84F6E2" w:rsidR="00BE4656" w:rsidRPr="00EA7AFE" w:rsidRDefault="00BE4656" w:rsidP="00A9699A">
      <w:pPr>
        <w:rPr>
          <w:rFonts w:eastAsia="Times New Roman" w:cs="Arial"/>
          <w:b/>
          <w:sz w:val="28"/>
          <w:szCs w:val="28"/>
        </w:rPr>
      </w:pPr>
      <w:r w:rsidRPr="00EA7AFE">
        <w:rPr>
          <w:rFonts w:ascii="Arial" w:hAnsi="Arial" w:cs="Arial"/>
          <w:b/>
          <w:sz w:val="28"/>
          <w:szCs w:val="28"/>
        </w:rPr>
        <w:t xml:space="preserve">Alltid freidig når du går </w:t>
      </w:r>
      <w:r w:rsidRPr="00EA7AFE">
        <w:rPr>
          <w:rFonts w:eastAsia="Times New Roman" w:cs="Arial"/>
          <w:b/>
          <w:sz w:val="28"/>
          <w:szCs w:val="28"/>
        </w:rPr>
        <w:t xml:space="preserve">veier Gud tør kjenne, </w:t>
      </w:r>
    </w:p>
    <w:p w14:paraId="408399BF" w14:textId="77777777" w:rsidR="00BE4656" w:rsidRPr="00EA7AFE" w:rsidRDefault="00BE4656" w:rsidP="00BE4656">
      <w:pPr>
        <w:rPr>
          <w:rFonts w:ascii="Arial" w:hAnsi="Arial" w:cs="Arial"/>
          <w:b/>
          <w:sz w:val="28"/>
          <w:szCs w:val="28"/>
        </w:rPr>
      </w:pPr>
      <w:r w:rsidRPr="00EA7AFE">
        <w:rPr>
          <w:rFonts w:ascii="Arial" w:hAnsi="Arial" w:cs="Arial"/>
          <w:b/>
          <w:sz w:val="28"/>
          <w:szCs w:val="28"/>
        </w:rPr>
        <w:t>selv om du til målet når først ved verdens ende!</w:t>
      </w:r>
    </w:p>
    <w:p w14:paraId="2E0C9458" w14:textId="77777777" w:rsidR="00EA7AFE" w:rsidRPr="00EA7AFE" w:rsidRDefault="00EA7AFE" w:rsidP="00BE4656">
      <w:pPr>
        <w:rPr>
          <w:rFonts w:ascii="Arial" w:hAnsi="Arial" w:cs="Arial"/>
          <w:b/>
          <w:sz w:val="28"/>
          <w:szCs w:val="28"/>
        </w:rPr>
      </w:pPr>
    </w:p>
    <w:p w14:paraId="17D79392" w14:textId="4A46A954" w:rsidR="00BE4656" w:rsidRPr="00EA7AFE" w:rsidRDefault="00BE4656" w:rsidP="00BE4656">
      <w:pPr>
        <w:rPr>
          <w:rFonts w:ascii="Arial" w:hAnsi="Arial" w:cs="Arial"/>
          <w:b/>
          <w:sz w:val="28"/>
          <w:szCs w:val="28"/>
        </w:rPr>
      </w:pPr>
      <w:r w:rsidRPr="00EA7AFE">
        <w:rPr>
          <w:rFonts w:ascii="Arial" w:hAnsi="Arial" w:cs="Arial"/>
          <w:b/>
          <w:sz w:val="28"/>
          <w:szCs w:val="28"/>
        </w:rPr>
        <w:t xml:space="preserve">Aldri redd for mørkets makt! Stjernene vil lyse; </w:t>
      </w:r>
    </w:p>
    <w:p w14:paraId="4445160A" w14:textId="77777777" w:rsidR="00BE4656" w:rsidRPr="00EA7AFE" w:rsidRDefault="00BE4656" w:rsidP="00BE4656">
      <w:pPr>
        <w:rPr>
          <w:rFonts w:ascii="Arial" w:hAnsi="Arial" w:cs="Arial"/>
          <w:b/>
          <w:sz w:val="28"/>
          <w:szCs w:val="28"/>
        </w:rPr>
      </w:pPr>
      <w:r w:rsidRPr="00EA7AFE">
        <w:rPr>
          <w:rFonts w:ascii="Arial" w:hAnsi="Arial" w:cs="Arial"/>
          <w:b/>
          <w:sz w:val="28"/>
          <w:szCs w:val="28"/>
        </w:rPr>
        <w:t>med et Fadervår i pakt skal du aldri gyse.</w:t>
      </w:r>
    </w:p>
    <w:p w14:paraId="33A3B6A8" w14:textId="77777777" w:rsidR="00EA7AFE" w:rsidRPr="00EA7AFE" w:rsidRDefault="00EA7AFE" w:rsidP="00BE4656">
      <w:pPr>
        <w:rPr>
          <w:rFonts w:ascii="Arial" w:hAnsi="Arial" w:cs="Arial"/>
          <w:b/>
          <w:sz w:val="28"/>
          <w:szCs w:val="28"/>
        </w:rPr>
      </w:pPr>
    </w:p>
    <w:p w14:paraId="1688E8D0" w14:textId="385B9FC2" w:rsidR="00BE4656" w:rsidRPr="00EA7AFE" w:rsidRDefault="00BE4656" w:rsidP="00BE4656">
      <w:pPr>
        <w:rPr>
          <w:rFonts w:ascii="Arial" w:hAnsi="Arial" w:cs="Arial"/>
          <w:b/>
          <w:sz w:val="28"/>
          <w:szCs w:val="28"/>
        </w:rPr>
      </w:pPr>
      <w:r w:rsidRPr="00EA7AFE">
        <w:rPr>
          <w:rFonts w:ascii="Arial" w:hAnsi="Arial" w:cs="Arial"/>
          <w:b/>
          <w:sz w:val="28"/>
          <w:szCs w:val="28"/>
        </w:rPr>
        <w:t xml:space="preserve">Kjemp for alt hva du har kjært, dø om så det gjelder! </w:t>
      </w:r>
    </w:p>
    <w:p w14:paraId="1D582CF6" w14:textId="77777777" w:rsidR="00BE4656" w:rsidRPr="00EA7AFE" w:rsidRDefault="00BE4656" w:rsidP="00BE4656">
      <w:pPr>
        <w:rPr>
          <w:rFonts w:ascii="Arial" w:hAnsi="Arial" w:cs="Arial"/>
          <w:b/>
          <w:sz w:val="28"/>
          <w:szCs w:val="28"/>
        </w:rPr>
      </w:pPr>
      <w:r w:rsidRPr="00EA7AFE">
        <w:rPr>
          <w:rFonts w:ascii="Arial" w:hAnsi="Arial" w:cs="Arial"/>
          <w:b/>
          <w:sz w:val="28"/>
          <w:szCs w:val="28"/>
        </w:rPr>
        <w:t xml:space="preserve">Da er livet ei så svært, døden ikke heller. </w:t>
      </w:r>
    </w:p>
    <w:p w14:paraId="5AC19216" w14:textId="77777777" w:rsidR="00BE4656" w:rsidRPr="00BE4656" w:rsidRDefault="00BE4656" w:rsidP="00BE4656">
      <w:pPr>
        <w:rPr>
          <w:rFonts w:ascii="Arial" w:hAnsi="Arial" w:cs="Arial"/>
          <w:sz w:val="28"/>
        </w:rPr>
      </w:pPr>
    </w:p>
    <w:p w14:paraId="4F0E4316" w14:textId="77777777" w:rsidR="00BE4656" w:rsidRPr="00BE4656" w:rsidRDefault="00BE4656" w:rsidP="00BE4656">
      <w:pPr>
        <w:rPr>
          <w:rFonts w:ascii="Arial" w:hAnsi="Arial" w:cs="Arial"/>
          <w:sz w:val="28"/>
        </w:rPr>
      </w:pPr>
    </w:p>
    <w:p w14:paraId="6EE3AA03" w14:textId="2B186778" w:rsidR="00BE4656" w:rsidRDefault="00EA7AFE" w:rsidP="00BE4656">
      <w:pPr>
        <w:rPr>
          <w:sz w:val="28"/>
        </w:rPr>
      </w:pPr>
      <w:r>
        <w:rPr>
          <w:rFonts w:ascii="Arial" w:hAnsi="Arial" w:cs="Arial"/>
          <w:sz w:val="28"/>
        </w:rPr>
        <w:t>Salmesang var vanlig på begynnelsen av skoledagen og de måtte pugges.</w:t>
      </w:r>
    </w:p>
    <w:p w14:paraId="2EFE1706" w14:textId="77777777" w:rsidR="00BE4656" w:rsidRDefault="00BE4656" w:rsidP="00BE4656">
      <w:pPr>
        <w:rPr>
          <w:sz w:val="28"/>
        </w:rPr>
      </w:pPr>
    </w:p>
    <w:p w14:paraId="1B9D87CE" w14:textId="77777777" w:rsidR="00BE4656" w:rsidRDefault="00BE4656" w:rsidP="00BE4656">
      <w:pPr>
        <w:rPr>
          <w:sz w:val="28"/>
        </w:rPr>
        <w:sectPr w:rsidR="00BE4656">
          <w:footerReference w:type="even" r:id="rId15"/>
          <w:footerReference w:type="default" r:id="rId16"/>
          <w:footnotePr>
            <w:pos w:val="beneathText"/>
          </w:footnotePr>
          <w:pgSz w:w="11905" w:h="16837"/>
          <w:pgMar w:top="1080" w:right="720" w:bottom="1080" w:left="720" w:header="708" w:footer="708" w:gutter="0"/>
          <w:cols w:space="708"/>
          <w:docGrid w:linePitch="360"/>
        </w:sectPr>
      </w:pPr>
    </w:p>
    <w:p w14:paraId="56148CC7" w14:textId="0F05176D" w:rsidR="00BE4656" w:rsidRDefault="00BE4656" w:rsidP="00BE4656">
      <w:pPr>
        <w:rPr>
          <w:sz w:val="28"/>
        </w:rPr>
      </w:pPr>
      <w:r>
        <w:rPr>
          <w:sz w:val="28"/>
        </w:rPr>
        <w:t>Otto Valstad har skrevet en liten fortelling om hvor lykk</w:t>
      </w:r>
      <w:r w:rsidR="0060406C">
        <w:rPr>
          <w:sz w:val="28"/>
        </w:rPr>
        <w:t>elig han ble, da han fikk sin fø</w:t>
      </w:r>
      <w:r>
        <w:rPr>
          <w:sz w:val="28"/>
        </w:rPr>
        <w:t>rste blyant. Fortellingen er skrevet på gammel Asker</w:t>
      </w:r>
      <w:r>
        <w:rPr>
          <w:sz w:val="28"/>
        </w:rPr>
        <w:noBreakHyphen/>
        <w:t>dialekt, og heter Ola blir seks år.</w:t>
      </w:r>
    </w:p>
    <w:p w14:paraId="51605D8E" w14:textId="77777777" w:rsidR="0060406C" w:rsidRPr="0060406C" w:rsidRDefault="0060406C" w:rsidP="00BE4656">
      <w:pPr>
        <w:rPr>
          <w:b/>
          <w:sz w:val="28"/>
        </w:rPr>
      </w:pPr>
    </w:p>
    <w:p w14:paraId="6D699731" w14:textId="77777777" w:rsidR="00BE4656" w:rsidRPr="0060406C" w:rsidRDefault="00BE4656" w:rsidP="00BE4656">
      <w:pPr>
        <w:rPr>
          <w:b/>
          <w:sz w:val="28"/>
        </w:rPr>
      </w:pPr>
      <w:r w:rsidRPr="0060406C">
        <w:rPr>
          <w:b/>
          <w:sz w:val="28"/>
        </w:rPr>
        <w:t>OLA BLIR SEKS ÅR</w:t>
      </w:r>
    </w:p>
    <w:p w14:paraId="77D8ADAA" w14:textId="77777777" w:rsidR="00BE4656" w:rsidRDefault="00BE4656" w:rsidP="00BE4656">
      <w:pPr>
        <w:rPr>
          <w:sz w:val="28"/>
        </w:rPr>
      </w:pPr>
      <w:r>
        <w:rPr>
          <w:sz w:val="28"/>
        </w:rPr>
        <w:t xml:space="preserve">En morgen laa Ola med næsen i veiret og sov; men mor og jentungene var oppe og hadde det travlt. </w:t>
      </w:r>
    </w:p>
    <w:p w14:paraId="4E8B4CE4" w14:textId="77777777" w:rsidR="00BE4656" w:rsidRDefault="00BE4656" w:rsidP="00BE4656">
      <w:pPr>
        <w:rPr>
          <w:sz w:val="28"/>
        </w:rPr>
      </w:pPr>
      <w:r>
        <w:rPr>
          <w:sz w:val="28"/>
        </w:rPr>
        <w:t xml:space="preserve">De trippet paa taa og tisket og hvisket og stelte istand no paa en stol ved sengebænken hans, satte lys i et tomt blækkhus og tændte. Tok saa til aa bræke og gale og bære sig.: </w:t>
      </w:r>
    </w:p>
    <w:p w14:paraId="5111A3AA" w14:textId="77777777" w:rsidR="00BE4656" w:rsidRDefault="00BE4656" w:rsidP="00BE4656">
      <w:pPr>
        <w:rPr>
          <w:sz w:val="28"/>
        </w:rPr>
      </w:pPr>
      <w:r>
        <w:rPr>
          <w:sz w:val="28"/>
        </w:rPr>
        <w:t>"Kykkeliky! Ola Enfoldig ligger med næsa i sky!"</w:t>
      </w:r>
    </w:p>
    <w:p w14:paraId="2CC08C9F" w14:textId="77777777" w:rsidR="00BE4656" w:rsidRDefault="00BE4656" w:rsidP="00BE4656">
      <w:pPr>
        <w:rPr>
          <w:sz w:val="28"/>
        </w:rPr>
      </w:pPr>
      <w:r>
        <w:rPr>
          <w:sz w:val="28"/>
        </w:rPr>
        <w:t xml:space="preserve">Ola satte sig søvndrukken op i sengen, gned ¢inene og gapte. </w:t>
      </w:r>
    </w:p>
    <w:p w14:paraId="71DF7DC2" w14:textId="77777777" w:rsidR="00BE4656" w:rsidRDefault="00BE4656" w:rsidP="00BE4656">
      <w:pPr>
        <w:rPr>
          <w:sz w:val="28"/>
        </w:rPr>
      </w:pPr>
      <w:r>
        <w:rPr>
          <w:sz w:val="28"/>
        </w:rPr>
        <w:t xml:space="preserve">Men saa fik han se lyset som stod i blækhuset og brandt </w:t>
      </w:r>
      <w:r>
        <w:rPr>
          <w:sz w:val="28"/>
        </w:rPr>
        <w:noBreakHyphen/>
        <w:t xml:space="preserve"> hans egen dyrebare skat som sprutet og nøs til ingen verdens nytte! </w:t>
      </w:r>
    </w:p>
    <w:p w14:paraId="25E87F0D" w14:textId="77777777" w:rsidR="00BE4656" w:rsidRDefault="00BE4656" w:rsidP="00BE4656">
      <w:pPr>
        <w:rPr>
          <w:sz w:val="28"/>
        </w:rPr>
      </w:pPr>
      <w:r>
        <w:rPr>
          <w:sz w:val="28"/>
        </w:rPr>
        <w:t>Han blev saa harm, at han snudde sig mot væggen og tutet.</w:t>
      </w:r>
    </w:p>
    <w:p w14:paraId="635EEE10" w14:textId="77777777" w:rsidR="00BE4656" w:rsidRDefault="00BE4656" w:rsidP="00BE4656">
      <w:pPr>
        <w:rPr>
          <w:sz w:val="28"/>
        </w:rPr>
      </w:pPr>
      <w:r>
        <w:rPr>
          <w:sz w:val="28"/>
        </w:rPr>
        <w:t xml:space="preserve">"Det var jo domt av os aa ta lyset hans," sa mor, </w:t>
      </w:r>
    </w:p>
    <w:p w14:paraId="4BDFBB92" w14:textId="77777777" w:rsidR="00BE4656" w:rsidRDefault="00BE4656" w:rsidP="00BE4656">
      <w:pPr>
        <w:rPr>
          <w:sz w:val="28"/>
        </w:rPr>
      </w:pPr>
      <w:r>
        <w:rPr>
          <w:sz w:val="28"/>
        </w:rPr>
        <w:t xml:space="preserve">"tænd dit, du Eli, og kom med det, </w:t>
      </w:r>
      <w:r>
        <w:rPr>
          <w:sz w:val="28"/>
        </w:rPr>
        <w:noBreakHyphen/>
        <w:t xml:space="preserve"> Men du faar da se opp lel, og ikke ligge der og furte, store gutten."</w:t>
      </w:r>
    </w:p>
    <w:p w14:paraId="612BAF1F" w14:textId="77777777" w:rsidR="00BE4656" w:rsidRDefault="00BE4656" w:rsidP="00BE4656">
      <w:pPr>
        <w:rPr>
          <w:sz w:val="28"/>
        </w:rPr>
      </w:pPr>
      <w:r>
        <w:rPr>
          <w:sz w:val="28"/>
        </w:rPr>
        <w:t>Ola laa som han laa.</w:t>
      </w:r>
    </w:p>
    <w:p w14:paraId="63EA255B" w14:textId="77777777" w:rsidR="00BE4656" w:rsidRDefault="00BE4656" w:rsidP="00BE4656">
      <w:pPr>
        <w:rPr>
          <w:sz w:val="28"/>
        </w:rPr>
      </w:pPr>
      <w:r>
        <w:rPr>
          <w:sz w:val="28"/>
        </w:rPr>
        <w:t>"Det er no rart til dig paa stolen," sa Eli, "men naa tar vi det ifraa dig igjen."</w:t>
      </w:r>
    </w:p>
    <w:p w14:paraId="28A7FFE2" w14:textId="77777777" w:rsidR="00BE4656" w:rsidRDefault="00BE4656" w:rsidP="00BE4656">
      <w:pPr>
        <w:rPr>
          <w:sz w:val="28"/>
        </w:rPr>
      </w:pPr>
      <w:r>
        <w:rPr>
          <w:sz w:val="28"/>
        </w:rPr>
        <w:t>Ola vred paa hodet og skimtet et grønt og rødt eple og nogen graa pakker som laa der.</w:t>
      </w:r>
    </w:p>
    <w:p w14:paraId="50104330" w14:textId="77777777" w:rsidR="00BE4656" w:rsidRDefault="00BE4656" w:rsidP="00BE4656">
      <w:pPr>
        <w:rPr>
          <w:sz w:val="28"/>
        </w:rPr>
      </w:pPr>
    </w:p>
    <w:p w14:paraId="1AEE6A39" w14:textId="77777777" w:rsidR="00BE4656" w:rsidRDefault="00BE4656" w:rsidP="00BE4656">
      <w:pPr>
        <w:rPr>
          <w:sz w:val="28"/>
        </w:rPr>
      </w:pPr>
      <w:r>
        <w:rPr>
          <w:sz w:val="28"/>
        </w:rPr>
        <w:t xml:space="preserve">Da gik der op et lys for ham </w:t>
      </w:r>
      <w:r>
        <w:rPr>
          <w:sz w:val="28"/>
        </w:rPr>
        <w:noBreakHyphen/>
        <w:t xml:space="preserve"> han kom ihug, at idag var han seks aar gammel, </w:t>
      </w:r>
    </w:p>
    <w:p w14:paraId="476DC1C2" w14:textId="77777777" w:rsidR="00BE4656" w:rsidRDefault="00BE4656" w:rsidP="00BE4656">
      <w:pPr>
        <w:rPr>
          <w:sz w:val="28"/>
        </w:rPr>
      </w:pPr>
      <w:r>
        <w:rPr>
          <w:sz w:val="28"/>
        </w:rPr>
        <w:t xml:space="preserve">og blev saa hoppende glad, men saa skamfuld og blyg, at han gjemte hodet i puten </w:t>
      </w:r>
    </w:p>
    <w:p w14:paraId="58AEFA07" w14:textId="77777777" w:rsidR="00BE4656" w:rsidRDefault="00BE4656" w:rsidP="00BE4656">
      <w:pPr>
        <w:rPr>
          <w:sz w:val="28"/>
        </w:rPr>
      </w:pPr>
      <w:r>
        <w:rPr>
          <w:sz w:val="28"/>
        </w:rPr>
        <w:t xml:space="preserve">og ikke turde se opp engang før mor drog overbredslen bort, og han laa der i bare skjorten - </w:t>
      </w:r>
    </w:p>
    <w:p w14:paraId="4BBAD47B" w14:textId="77777777" w:rsidR="00BE4656" w:rsidRDefault="00BE4656" w:rsidP="00BE4656">
      <w:pPr>
        <w:rPr>
          <w:sz w:val="28"/>
        </w:rPr>
      </w:pPr>
      <w:r>
        <w:rPr>
          <w:sz w:val="28"/>
        </w:rPr>
        <w:t xml:space="preserve">da tok han til at ransake pakkene, og der var det vel saker! </w:t>
      </w:r>
    </w:p>
    <w:p w14:paraId="597648C6" w14:textId="77777777" w:rsidR="00BE4656" w:rsidRDefault="00BE4656" w:rsidP="00BE4656">
      <w:pPr>
        <w:rPr>
          <w:sz w:val="28"/>
        </w:rPr>
      </w:pPr>
      <w:r>
        <w:rPr>
          <w:sz w:val="28"/>
        </w:rPr>
        <w:t>Uldskjærf fra far, toplue fra mor, og faster hadde bundet votter.</w:t>
      </w:r>
    </w:p>
    <w:p w14:paraId="29D2C8D2" w14:textId="77777777" w:rsidR="00BE4656" w:rsidRDefault="00BE4656" w:rsidP="00BE4656">
      <w:pPr>
        <w:rPr>
          <w:sz w:val="28"/>
        </w:rPr>
      </w:pPr>
      <w:r>
        <w:rPr>
          <w:sz w:val="28"/>
        </w:rPr>
        <w:t xml:space="preserve"> Eplet var fra Eli, hun hadde spart det helt fra ihøst.</w:t>
      </w:r>
    </w:p>
    <w:p w14:paraId="166EE18E" w14:textId="77777777" w:rsidR="00BE4656" w:rsidRDefault="00BE4656" w:rsidP="00BE4656">
      <w:pPr>
        <w:rPr>
          <w:sz w:val="28"/>
        </w:rPr>
      </w:pPr>
      <w:r>
        <w:rPr>
          <w:sz w:val="28"/>
        </w:rPr>
        <w:t>"Og detta er ifraa mig," sa Vesle</w:t>
      </w:r>
      <w:r>
        <w:rPr>
          <w:sz w:val="28"/>
        </w:rPr>
        <w:noBreakHyphen/>
        <w:t xml:space="preserve">Anne, hun stak et kræmmerhus bort i næven hans. </w:t>
      </w:r>
    </w:p>
    <w:p w14:paraId="36CFC014" w14:textId="77777777" w:rsidR="00BE4656" w:rsidRDefault="00BE4656" w:rsidP="00BE4656">
      <w:pPr>
        <w:rPr>
          <w:sz w:val="28"/>
        </w:rPr>
      </w:pPr>
      <w:r>
        <w:rPr>
          <w:sz w:val="28"/>
        </w:rPr>
        <w:t>"Smak, ska du kjende aa søtt det er."</w:t>
      </w:r>
    </w:p>
    <w:p w14:paraId="5B08A1A5" w14:textId="77777777" w:rsidR="00BE4656" w:rsidRDefault="00BE4656" w:rsidP="00BE4656">
      <w:pPr>
        <w:rPr>
          <w:sz w:val="28"/>
        </w:rPr>
      </w:pPr>
      <w:r>
        <w:rPr>
          <w:sz w:val="28"/>
        </w:rPr>
        <w:t>Ola fisket en sukkerklump op, og den smakte herlig godt.</w:t>
      </w:r>
    </w:p>
    <w:p w14:paraId="752E23BC" w14:textId="77777777" w:rsidR="00BE4656" w:rsidRDefault="00BE4656" w:rsidP="00BE4656">
      <w:pPr>
        <w:rPr>
          <w:sz w:val="28"/>
        </w:rPr>
      </w:pPr>
      <w:r>
        <w:rPr>
          <w:sz w:val="28"/>
        </w:rPr>
        <w:t>"En til," sa Vesle</w:t>
      </w:r>
      <w:r>
        <w:rPr>
          <w:sz w:val="28"/>
        </w:rPr>
        <w:noBreakHyphen/>
        <w:t xml:space="preserve">Anne. Ola saa gjorde, og knuspet til </w:t>
      </w:r>
      <w:r>
        <w:rPr>
          <w:sz w:val="28"/>
        </w:rPr>
        <w:noBreakHyphen/>
        <w:t xml:space="preserve"> "Tvi dig!" spyttet han langt bortover gulvet det var en svart kulbete, skøiertaska hadde lagt ned i sukkeret. Moro blev det, og Ola danset stuen rundt og takket alle saa mangfoldig for gaven.</w:t>
      </w:r>
    </w:p>
    <w:p w14:paraId="061DD99D" w14:textId="77777777" w:rsidR="00BE4656" w:rsidRDefault="00BE4656" w:rsidP="00BE4656">
      <w:pPr>
        <w:rPr>
          <w:sz w:val="28"/>
        </w:rPr>
      </w:pPr>
    </w:p>
    <w:p w14:paraId="42320851" w14:textId="77777777" w:rsidR="00BE4656" w:rsidRDefault="00BE4656" w:rsidP="00BE4656">
      <w:pPr>
        <w:rPr>
          <w:sz w:val="28"/>
        </w:rPr>
      </w:pPr>
      <w:r>
        <w:rPr>
          <w:sz w:val="28"/>
        </w:rPr>
        <w:t>"Men det er sandt," sa mor, hun gik bort i skapet efter no, "vi glømmer jo reint det fornemste." Hun viste fram en lang, smal, rødmalt pinde.</w:t>
      </w:r>
    </w:p>
    <w:p w14:paraId="1475F2AE" w14:textId="77777777" w:rsidR="00BE4656" w:rsidRDefault="00BE4656" w:rsidP="00BE4656">
      <w:pPr>
        <w:rPr>
          <w:sz w:val="28"/>
        </w:rPr>
      </w:pPr>
      <w:r>
        <w:rPr>
          <w:sz w:val="28"/>
        </w:rPr>
        <w:t>"Aa trur du vel detta er for no?"</w:t>
      </w:r>
    </w:p>
    <w:p w14:paraId="0BEBBC3B" w14:textId="77777777" w:rsidR="00BE4656" w:rsidRDefault="00BE4656" w:rsidP="00BE4656">
      <w:pPr>
        <w:rPr>
          <w:sz w:val="28"/>
        </w:rPr>
      </w:pPr>
      <w:r>
        <w:rPr>
          <w:sz w:val="28"/>
        </w:rPr>
        <w:t>"Jeg.mener det er en blyant jeg."</w:t>
      </w:r>
    </w:p>
    <w:p w14:paraId="6DA0CDB1" w14:textId="77777777" w:rsidR="00BE4656" w:rsidRDefault="00BE4656" w:rsidP="00BE4656">
      <w:pPr>
        <w:rPr>
          <w:sz w:val="28"/>
        </w:rPr>
      </w:pPr>
      <w:r>
        <w:rPr>
          <w:sz w:val="28"/>
        </w:rPr>
        <w:t>"Ja min sandten er det saa, en hel, lang, spilder ny blyant, gut!  Morbror din var indom her med'n i gaarkvell, og den skulde du ha, sa'n fordi du er saan kar til aa klusse og tegne."</w:t>
      </w:r>
    </w:p>
    <w:p w14:paraId="4CFFEA39" w14:textId="77777777" w:rsidR="00BE4656" w:rsidRDefault="00BE4656" w:rsidP="00BE4656">
      <w:pPr>
        <w:rPr>
          <w:sz w:val="28"/>
        </w:rPr>
      </w:pPr>
    </w:p>
    <w:p w14:paraId="10C96E58" w14:textId="77777777" w:rsidR="00BE4656" w:rsidRDefault="00BE4656" w:rsidP="00BE4656">
      <w:pPr>
        <w:rPr>
          <w:sz w:val="28"/>
        </w:rPr>
      </w:pPr>
      <w:r>
        <w:rPr>
          <w:sz w:val="28"/>
        </w:rPr>
        <w:t xml:space="preserve">Ola hadde længe lurt paa en blyant </w:t>
      </w:r>
      <w:r>
        <w:rPr>
          <w:sz w:val="28"/>
        </w:rPr>
        <w:noBreakHyphen/>
        <w:t xml:space="preserve"> det var saa mangt som skulde skildres av </w:t>
      </w:r>
      <w:r>
        <w:rPr>
          <w:sz w:val="28"/>
        </w:rPr>
        <w:noBreakHyphen/>
        <w:t xml:space="preserve"> og kul paa en træflis, som han før hadde brukt, var klein redskap: hele herligheten føk væk, bare en blaaste paa'n.</w:t>
      </w:r>
    </w:p>
    <w:p w14:paraId="1A9ACD15" w14:textId="77777777" w:rsidR="00BE4656" w:rsidRDefault="00BE4656" w:rsidP="00BE4656">
      <w:pPr>
        <w:rPr>
          <w:sz w:val="28"/>
        </w:rPr>
      </w:pPr>
      <w:r>
        <w:rPr>
          <w:sz w:val="28"/>
        </w:rPr>
        <w:t xml:space="preserve">Nu blev det andre greier </w:t>
      </w:r>
      <w:r>
        <w:rPr>
          <w:sz w:val="28"/>
        </w:rPr>
        <w:noBreakHyphen/>
        <w:t xml:space="preserve"> blyantstreken stod som trykt i en bok. Og Ola tegnet alt som til var og vel saa det: folk og fæ og fæle troll. Men da han saa la ivei og tegnet sjølve den stygge manden baade med horn og klover, da blev faster vond og sa det var stor synd og ugudelighet </w:t>
      </w:r>
      <w:r>
        <w:rPr>
          <w:sz w:val="28"/>
        </w:rPr>
        <w:noBreakHyphen/>
        <w:t xml:space="preserve"> slikt maatte han aldrig gjøre mer, og hun kastet styggen paa varmen.</w:t>
      </w:r>
    </w:p>
    <w:p w14:paraId="3FBA716D" w14:textId="77777777" w:rsidR="00BE4656" w:rsidRDefault="00BE4656" w:rsidP="00BE4656">
      <w:pPr>
        <w:rPr>
          <w:sz w:val="28"/>
        </w:rPr>
      </w:pPr>
      <w:r>
        <w:rPr>
          <w:sz w:val="28"/>
        </w:rPr>
        <w:t>Men prinsessen og det halve kongerike, det blev Ola aldrig træt av at tegne.</w:t>
      </w:r>
    </w:p>
    <w:p w14:paraId="6E9E316B" w14:textId="77777777" w:rsidR="00BE4656" w:rsidRDefault="00BE4656" w:rsidP="00BE4656">
      <w:pPr>
        <w:rPr>
          <w:sz w:val="28"/>
        </w:rPr>
      </w:pPr>
    </w:p>
    <w:p w14:paraId="45DAD95F" w14:textId="77777777" w:rsidR="00BE4656" w:rsidRDefault="00BE4656" w:rsidP="00BE4656">
      <w:pPr>
        <w:rPr>
          <w:sz w:val="28"/>
        </w:rPr>
      </w:pPr>
    </w:p>
    <w:p w14:paraId="77D1E2F5" w14:textId="73A42A4D" w:rsidR="00BE4656" w:rsidRPr="0060406C" w:rsidRDefault="00BE4656" w:rsidP="00BE4656">
      <w:pPr>
        <w:rPr>
          <w:sz w:val="28"/>
        </w:rPr>
      </w:pPr>
      <w:r w:rsidRPr="0060406C">
        <w:rPr>
          <w:b/>
          <w:sz w:val="28"/>
        </w:rPr>
        <w:t>VESLE</w:t>
      </w:r>
      <w:r w:rsidRPr="0060406C">
        <w:rPr>
          <w:b/>
          <w:sz w:val="28"/>
        </w:rPr>
        <w:noBreakHyphen/>
        <w:t>PER</w:t>
      </w:r>
      <w:r w:rsidR="0060406C">
        <w:rPr>
          <w:b/>
          <w:sz w:val="28"/>
        </w:rPr>
        <w:t xml:space="preserve"> </w:t>
      </w:r>
      <w:r w:rsidR="0060406C">
        <w:rPr>
          <w:sz w:val="28"/>
        </w:rPr>
        <w:t>av Otto Valstad</w:t>
      </w:r>
    </w:p>
    <w:p w14:paraId="49FCBBDA" w14:textId="210B40C1" w:rsidR="00BE4656" w:rsidRDefault="006E6263" w:rsidP="00BE4656">
      <w:pPr>
        <w:rPr>
          <w:sz w:val="28"/>
        </w:rPr>
      </w:pPr>
      <w:r>
        <w:rPr>
          <w:noProof/>
          <w:sz w:val="28"/>
          <w:lang w:eastAsia="nb-NO"/>
        </w:rPr>
        <w:drawing>
          <wp:inline distT="0" distB="0" distL="0" distR="0" wp14:anchorId="47BFE9DB" wp14:editId="61D734E1">
            <wp:extent cx="2095500" cy="3359017"/>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sleper aker, hele side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716" cy="3364172"/>
                    </a:xfrm>
                    <a:prstGeom prst="rect">
                      <a:avLst/>
                    </a:prstGeom>
                  </pic:spPr>
                </pic:pic>
              </a:graphicData>
            </a:graphic>
          </wp:inline>
        </w:drawing>
      </w:r>
    </w:p>
    <w:p w14:paraId="7FBF74EE" w14:textId="77777777" w:rsidR="00BE4656" w:rsidRDefault="00BE4656" w:rsidP="00BE4656">
      <w:pPr>
        <w:rPr>
          <w:sz w:val="28"/>
        </w:rPr>
      </w:pPr>
      <w:r>
        <w:rPr>
          <w:sz w:val="28"/>
        </w:rPr>
        <w:t xml:space="preserve">Det var liv nede i Simensbyen. Føret var godt, og gata var full av unger som akte. De hadde nettopp vært inne og spist risgrauten. Det var vanlig med risgraut om søndagen. </w:t>
      </w:r>
    </w:p>
    <w:p w14:paraId="6EF5CD63" w14:textId="77777777" w:rsidR="00BE4656" w:rsidRDefault="00BE4656" w:rsidP="00BE4656">
      <w:pPr>
        <w:rPr>
          <w:sz w:val="28"/>
        </w:rPr>
      </w:pPr>
      <w:r>
        <w:rPr>
          <w:sz w:val="28"/>
        </w:rPr>
        <w:t>Bare nede i Marja</w:t>
      </w:r>
      <w:r>
        <w:rPr>
          <w:sz w:val="28"/>
        </w:rPr>
        <w:noBreakHyphen/>
        <w:t>stua måtte de nøye seg med vass</w:t>
      </w:r>
      <w:r>
        <w:rPr>
          <w:sz w:val="28"/>
        </w:rPr>
        <w:noBreakHyphen/>
        <w:t xml:space="preserve">graut, for det var ikke noen far der i huset. </w:t>
      </w:r>
    </w:p>
    <w:p w14:paraId="66D543C7" w14:textId="77777777" w:rsidR="00BE4656" w:rsidRDefault="00BE4656" w:rsidP="00BE4656">
      <w:pPr>
        <w:rPr>
          <w:sz w:val="28"/>
        </w:rPr>
      </w:pPr>
      <w:r>
        <w:rPr>
          <w:sz w:val="28"/>
        </w:rPr>
        <w:t>Marja syjente og gutten hennes var helt aleine. Men Vesle</w:t>
      </w:r>
      <w:r>
        <w:rPr>
          <w:sz w:val="28"/>
        </w:rPr>
        <w:noBreakHyphen/>
        <w:t>Per spiste vassgrauten med stor matlyst, og han lo over hele fjeset da mor hans strødde sukker på.</w:t>
      </w:r>
    </w:p>
    <w:p w14:paraId="7D0B751F" w14:textId="77777777" w:rsidR="00BE4656" w:rsidRDefault="00BE4656" w:rsidP="00BE4656">
      <w:pPr>
        <w:rPr>
          <w:sz w:val="28"/>
        </w:rPr>
      </w:pPr>
      <w:r>
        <w:rPr>
          <w:sz w:val="28"/>
        </w:rPr>
        <w:t>Alle ungene var ute i gata da Per kom. Først var det hjulmaker</w:t>
      </w:r>
      <w:r>
        <w:rPr>
          <w:sz w:val="28"/>
        </w:rPr>
        <w:noBreakHyphen/>
        <w:t>guttene med den blåmalte kjelken sin. Den var den beste av alle sammen. Slodda til smedguttene var heller ikke borte. Den var tung og lei til å stange de andre bak. Derfor kalte de den Smiustuten. Malerguttene kom halende med Padda. Den var brei og kort. Anne akte i en skammel. Den lå på ryggen med alle fire beina i været. Jørgen hadde lurt med seg ei tom sildetønne. Den akte han på.</w:t>
      </w:r>
    </w:p>
    <w:p w14:paraId="7E00ADFD" w14:textId="2BAFB3A2" w:rsidR="00BE4656" w:rsidRDefault="00BE4656" w:rsidP="00BE4656">
      <w:pPr>
        <w:rPr>
          <w:sz w:val="28"/>
        </w:rPr>
      </w:pPr>
      <w:r>
        <w:rPr>
          <w:sz w:val="28"/>
        </w:rPr>
        <w:t>Men Vesle</w:t>
      </w:r>
      <w:r>
        <w:rPr>
          <w:sz w:val="28"/>
        </w:rPr>
        <w:noBreakHyphen/>
        <w:t>Per hadde ingen ting å ake på. Han prøvde med stolen til mor. Men det gikk ikke. Av og til fikk han henge på med noen av de andre. Men for det meste måtte han trave etter aleine, og ikke var han sørgmodig for det heller, han Vesle</w:t>
      </w:r>
      <w:r>
        <w:rPr>
          <w:sz w:val="28"/>
        </w:rPr>
        <w:noBreakHyphen/>
        <w:t>Per. Han sklidde etter Jørgen.</w:t>
      </w:r>
      <w:r w:rsidR="006E6263">
        <w:rPr>
          <w:sz w:val="28"/>
        </w:rPr>
        <w:t xml:space="preserve"> </w:t>
      </w:r>
      <w:r>
        <w:rPr>
          <w:sz w:val="28"/>
        </w:rPr>
        <w:t>Hurra, her kommer Jørgen på tønna og han Per på beina!" Men nå og da kom han på hodet også, og da skreik alle ungene: "Per, Per, Påsa, han detter i alle åsa!"</w:t>
      </w:r>
    </w:p>
    <w:p w14:paraId="7B1FD145" w14:textId="77777777" w:rsidR="00BE4656" w:rsidRDefault="00BE4656" w:rsidP="00BE4656">
      <w:pPr>
        <w:rPr>
          <w:sz w:val="28"/>
        </w:rPr>
      </w:pPr>
      <w:r>
        <w:rPr>
          <w:sz w:val="28"/>
        </w:rPr>
        <w:t>Halv vei! Her kommer Blåen!" skreik hjulmaker</w:t>
      </w:r>
      <w:r>
        <w:rPr>
          <w:sz w:val="28"/>
        </w:rPr>
        <w:noBreakHyphen/>
        <w:t>guttene.</w:t>
      </w:r>
    </w:p>
    <w:p w14:paraId="0EAC48C5" w14:textId="77777777" w:rsidR="00BE4656" w:rsidRDefault="00BE4656" w:rsidP="00BE4656">
      <w:pPr>
        <w:rPr>
          <w:sz w:val="28"/>
        </w:rPr>
      </w:pPr>
      <w:r>
        <w:rPr>
          <w:sz w:val="28"/>
        </w:rPr>
        <w:t>"Hei vei for Smiu</w:t>
      </w:r>
      <w:r>
        <w:rPr>
          <w:sz w:val="28"/>
        </w:rPr>
        <w:noBreakHyphen/>
        <w:t xml:space="preserve">stuten! " ropte de neste. </w:t>
      </w:r>
    </w:p>
    <w:p w14:paraId="0270550F" w14:textId="77777777" w:rsidR="00BE4656" w:rsidRDefault="00BE4656" w:rsidP="00BE4656">
      <w:pPr>
        <w:rPr>
          <w:sz w:val="28"/>
        </w:rPr>
      </w:pPr>
      <w:r>
        <w:rPr>
          <w:sz w:val="28"/>
        </w:rPr>
        <w:t>Slik dreiv de på til, det bare stod en igjen, og det var Vesle</w:t>
      </w:r>
      <w:r>
        <w:rPr>
          <w:sz w:val="28"/>
        </w:rPr>
        <w:noBreakHyphen/>
      </w:r>
      <w:r>
        <w:rPr>
          <w:sz w:val="28"/>
        </w:rPr>
        <w:noBreakHyphen/>
        <w:t>Per.</w:t>
      </w:r>
    </w:p>
    <w:p w14:paraId="69E8AF01" w14:textId="77777777" w:rsidR="00BE4656" w:rsidRDefault="00BE4656" w:rsidP="00BE4656">
      <w:pPr>
        <w:rPr>
          <w:sz w:val="28"/>
        </w:rPr>
      </w:pPr>
      <w:r>
        <w:rPr>
          <w:sz w:val="28"/>
        </w:rPr>
        <w:t>Da var det noen som sa : "Per ! " Han snudde seg . Det var mor hans som kom.</w:t>
      </w:r>
    </w:p>
    <w:p w14:paraId="1E8EAF61" w14:textId="77777777" w:rsidR="00BE4656" w:rsidRDefault="00BE4656" w:rsidP="00BE4656">
      <w:pPr>
        <w:rPr>
          <w:sz w:val="28"/>
        </w:rPr>
      </w:pPr>
      <w:r>
        <w:rPr>
          <w:sz w:val="28"/>
        </w:rPr>
        <w:t>"Er det deg, mor? Du kan tro vi har moro," sa Per.</w:t>
      </w:r>
    </w:p>
    <w:p w14:paraId="62EAD2EF" w14:textId="77777777" w:rsidR="00BE4656" w:rsidRDefault="00BE4656" w:rsidP="00BE4656">
      <w:pPr>
        <w:rPr>
          <w:sz w:val="28"/>
        </w:rPr>
      </w:pPr>
      <w:r>
        <w:rPr>
          <w:sz w:val="28"/>
        </w:rPr>
        <w:t>Marja hadde tårer i øynene da hun så at gutten hennes var den eneste som ikke fikk ake.</w:t>
      </w:r>
    </w:p>
    <w:p w14:paraId="65AB0B97" w14:textId="77777777" w:rsidR="00BE4656" w:rsidRDefault="00BE4656" w:rsidP="00BE4656">
      <w:pPr>
        <w:rPr>
          <w:sz w:val="28"/>
        </w:rPr>
      </w:pPr>
      <w:r>
        <w:rPr>
          <w:sz w:val="28"/>
        </w:rPr>
        <w:t>"Bli med heim, du gutten min," sa hun. "Kanskje jeg kan finne noe, så du også får ake."</w:t>
      </w:r>
    </w:p>
    <w:p w14:paraId="6DE887DA" w14:textId="77777777" w:rsidR="00BE4656" w:rsidRDefault="00BE4656" w:rsidP="00BE4656">
      <w:pPr>
        <w:rPr>
          <w:sz w:val="28"/>
        </w:rPr>
      </w:pPr>
      <w:r>
        <w:rPr>
          <w:sz w:val="28"/>
        </w:rPr>
        <w:t>"Du bare narrer meg vel," sa Per. "Bare vent, skal du få se," sa mor.</w:t>
      </w:r>
    </w:p>
    <w:p w14:paraId="0CB0BAE6" w14:textId="77777777" w:rsidR="00BE4656" w:rsidRDefault="00BE4656" w:rsidP="00BE4656">
      <w:pPr>
        <w:rPr>
          <w:sz w:val="28"/>
        </w:rPr>
      </w:pPr>
      <w:r>
        <w:rPr>
          <w:sz w:val="28"/>
        </w:rPr>
        <w:t xml:space="preserve">Oppe på loftet fant hun fram et lite baketrau, og kom ned med. </w:t>
      </w:r>
    </w:p>
    <w:p w14:paraId="72FEB10A" w14:textId="77777777" w:rsidR="00BE4656" w:rsidRDefault="00BE4656" w:rsidP="00BE4656">
      <w:pPr>
        <w:rPr>
          <w:sz w:val="28"/>
        </w:rPr>
      </w:pPr>
      <w:r>
        <w:rPr>
          <w:sz w:val="28"/>
        </w:rPr>
        <w:t>"Får jeg virkelig låne det da, mor?" spurte Per.</w:t>
      </w:r>
    </w:p>
    <w:p w14:paraId="2FDAC246" w14:textId="77777777" w:rsidR="00BE4656" w:rsidRDefault="00BE4656" w:rsidP="00BE4656">
      <w:pPr>
        <w:rPr>
          <w:sz w:val="28"/>
        </w:rPr>
      </w:pPr>
      <w:r>
        <w:rPr>
          <w:sz w:val="28"/>
        </w:rPr>
        <w:t>"Ja, det skal du, gutten min, for du er så liten og snill," sa hun.</w:t>
      </w:r>
    </w:p>
    <w:p w14:paraId="765BB1CC" w14:textId="77777777" w:rsidR="00BE4656" w:rsidRDefault="00BE4656" w:rsidP="00BE4656">
      <w:pPr>
        <w:rPr>
          <w:sz w:val="28"/>
        </w:rPr>
      </w:pPr>
      <w:r>
        <w:rPr>
          <w:sz w:val="28"/>
        </w:rPr>
        <w:t>Per var ikke sein. Han fant fram ei snor som han hadde gjømt under senga, og knytta i trauet. Så drog han av sted, glad og stolt som en prins.</w:t>
      </w:r>
    </w:p>
    <w:p w14:paraId="36C0CC0E" w14:textId="77777777" w:rsidR="00BE4656" w:rsidRDefault="00BE4656" w:rsidP="00BE4656">
      <w:pPr>
        <w:rPr>
          <w:sz w:val="28"/>
        </w:rPr>
      </w:pPr>
      <w:r>
        <w:rPr>
          <w:sz w:val="28"/>
        </w:rPr>
        <w:t xml:space="preserve">De andre ungene glante. Hva var det han kom med? </w:t>
      </w:r>
    </w:p>
    <w:p w14:paraId="1D611320" w14:textId="77777777" w:rsidR="00BE4656" w:rsidRDefault="00BE4656" w:rsidP="00BE4656">
      <w:pPr>
        <w:rPr>
          <w:sz w:val="28"/>
        </w:rPr>
      </w:pPr>
      <w:r>
        <w:rPr>
          <w:sz w:val="28"/>
        </w:rPr>
        <w:t>"Å, det er et gammalt grise</w:t>
      </w:r>
      <w:r>
        <w:rPr>
          <w:sz w:val="28"/>
        </w:rPr>
        <w:noBreakHyphen/>
        <w:t xml:space="preserve">trau," sa noen. </w:t>
      </w:r>
    </w:p>
    <w:p w14:paraId="30276487" w14:textId="77777777" w:rsidR="00BE4656" w:rsidRDefault="00BE4656" w:rsidP="00BE4656">
      <w:pPr>
        <w:rPr>
          <w:sz w:val="28"/>
        </w:rPr>
      </w:pPr>
      <w:r>
        <w:rPr>
          <w:sz w:val="28"/>
        </w:rPr>
        <w:t>"Nei, det er bake</w:t>
      </w:r>
      <w:r>
        <w:rPr>
          <w:sz w:val="28"/>
        </w:rPr>
        <w:noBreakHyphen/>
        <w:t>trauet til mor hans. Han skal ake i trauet. Ha, ha."</w:t>
      </w:r>
    </w:p>
    <w:p w14:paraId="724867D5" w14:textId="77777777" w:rsidR="00BE4656" w:rsidRDefault="00BE4656" w:rsidP="00BE4656">
      <w:pPr>
        <w:rPr>
          <w:sz w:val="28"/>
        </w:rPr>
      </w:pPr>
      <w:r>
        <w:rPr>
          <w:sz w:val="28"/>
        </w:rPr>
        <w:t xml:space="preserve">"Per i trauet! Per i trauet!" skreik ungene on lo. </w:t>
      </w:r>
    </w:p>
    <w:p w14:paraId="5EC43995" w14:textId="77777777" w:rsidR="00BE4656" w:rsidRDefault="00BE4656" w:rsidP="00BE4656">
      <w:pPr>
        <w:rPr>
          <w:sz w:val="28"/>
        </w:rPr>
      </w:pPr>
      <w:r>
        <w:rPr>
          <w:sz w:val="28"/>
        </w:rPr>
        <w:t>Men Vesle</w:t>
      </w:r>
      <w:r>
        <w:rPr>
          <w:sz w:val="28"/>
        </w:rPr>
        <w:noBreakHyphen/>
        <w:t>Per brydde seg ikke om det. Han drog trauet sitt bort på bakketoppen. Ungene fulgte. De ville se hvordan dette kom til å gå.</w:t>
      </w:r>
    </w:p>
    <w:p w14:paraId="28E1F5DA" w14:textId="77777777" w:rsidR="00BE4656" w:rsidRDefault="00BE4656" w:rsidP="00BE4656">
      <w:pPr>
        <w:rPr>
          <w:sz w:val="28"/>
        </w:rPr>
      </w:pPr>
      <w:r>
        <w:rPr>
          <w:sz w:val="28"/>
        </w:rPr>
        <w:t xml:space="preserve">Per satte seg opp i trauet, og Jørgen gav han en dult så han for som ei pil utover. </w:t>
      </w:r>
    </w:p>
    <w:p w14:paraId="7FA1752C" w14:textId="77777777" w:rsidR="00BE4656" w:rsidRDefault="00BE4656" w:rsidP="00BE4656">
      <w:pPr>
        <w:rPr>
          <w:sz w:val="28"/>
        </w:rPr>
      </w:pPr>
      <w:r>
        <w:rPr>
          <w:sz w:val="28"/>
        </w:rPr>
        <w:t xml:space="preserve">Hei, som det gikk! Men det rareste av alt </w:t>
      </w:r>
      <w:r>
        <w:rPr>
          <w:sz w:val="28"/>
        </w:rPr>
        <w:noBreakHyphen/>
        <w:t xml:space="preserve"> trauet dansa rundt og rundt hele bakken nedover. Og Per dansa med og lo. Alle ungene kom etter.</w:t>
      </w:r>
    </w:p>
    <w:p w14:paraId="70191609" w14:textId="77777777" w:rsidR="00BE4656" w:rsidRDefault="00BE4656" w:rsidP="00BE4656">
      <w:pPr>
        <w:rPr>
          <w:sz w:val="28"/>
        </w:rPr>
      </w:pPr>
      <w:r>
        <w:rPr>
          <w:sz w:val="28"/>
        </w:rPr>
        <w:t>Nå var det ikke noen sak å være Vesle</w:t>
      </w:r>
      <w:r>
        <w:rPr>
          <w:sz w:val="28"/>
        </w:rPr>
        <w:noBreakHyphen/>
        <w:t>Per. Alle ville låne</w:t>
      </w:r>
      <w:r>
        <w:rPr>
          <w:sz w:val="28"/>
        </w:rPr>
        <w:noBreakHyphen/>
        <w:t xml:space="preserve">bytte med han, og Per bytta med hvem som ville. Før hadde Per vært den fattigste i hele gata. Men nå var han den rikeste, så lenge snøen lå. Og slik vinter hadde han aldri hatt. </w:t>
      </w:r>
    </w:p>
    <w:p w14:paraId="0D6F5D9F" w14:textId="77777777" w:rsidR="00BE4656" w:rsidRDefault="00BE4656" w:rsidP="00BE4656">
      <w:pPr>
        <w:rPr>
          <w:sz w:val="28"/>
        </w:rPr>
      </w:pPr>
    </w:p>
    <w:p w14:paraId="0467441A" w14:textId="77777777" w:rsidR="00BE4656" w:rsidRDefault="00BE4656" w:rsidP="00BE4656">
      <w:pPr>
        <w:rPr>
          <w:sz w:val="28"/>
        </w:rPr>
      </w:pPr>
    </w:p>
    <w:p w14:paraId="08AC5AC9" w14:textId="77777777" w:rsidR="00BE4656" w:rsidRDefault="00BE4656" w:rsidP="00BE4656">
      <w:pPr>
        <w:rPr>
          <w:sz w:val="28"/>
        </w:rPr>
      </w:pPr>
    </w:p>
    <w:p w14:paraId="7BF7C67A" w14:textId="77777777" w:rsidR="0060406C" w:rsidRDefault="0060406C" w:rsidP="00BE4656">
      <w:pPr>
        <w:rPr>
          <w:b/>
          <w:sz w:val="28"/>
        </w:rPr>
      </w:pPr>
    </w:p>
    <w:sectPr w:rsidR="006040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D3D6A" w14:textId="77777777" w:rsidR="001E007C" w:rsidRDefault="001E007C" w:rsidP="001E007C">
      <w:pPr>
        <w:spacing w:after="0" w:line="240" w:lineRule="auto"/>
      </w:pPr>
      <w:r>
        <w:separator/>
      </w:r>
    </w:p>
  </w:endnote>
  <w:endnote w:type="continuationSeparator" w:id="0">
    <w:p w14:paraId="285100E5" w14:textId="77777777" w:rsidR="001E007C" w:rsidRDefault="001E007C" w:rsidP="001E0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2D1F" w14:textId="77777777"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03C944" w14:textId="77777777" w:rsidR="00BE4656" w:rsidRDefault="00BE4656">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484F0" w14:textId="732DDBED" w:rsidR="00BE4656" w:rsidRDefault="00BE465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835B84">
      <w:rPr>
        <w:rStyle w:val="Sidetall"/>
        <w:noProof/>
      </w:rPr>
      <w:t>2</w:t>
    </w:r>
    <w:r>
      <w:rPr>
        <w:rStyle w:val="Sidetall"/>
      </w:rPr>
      <w:fldChar w:fldCharType="end"/>
    </w:r>
  </w:p>
  <w:p w14:paraId="7B7CBBF5" w14:textId="77777777" w:rsidR="00BE4656" w:rsidRDefault="00BE4656">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74C1" w14:textId="77777777" w:rsidR="001E007C" w:rsidRDefault="001E007C" w:rsidP="001E007C">
      <w:pPr>
        <w:spacing w:after="0" w:line="240" w:lineRule="auto"/>
      </w:pPr>
      <w:r>
        <w:separator/>
      </w:r>
    </w:p>
  </w:footnote>
  <w:footnote w:type="continuationSeparator" w:id="0">
    <w:p w14:paraId="133C9AA5" w14:textId="77777777" w:rsidR="001E007C" w:rsidRDefault="001E007C" w:rsidP="001E00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F0DEE0"/>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5BBA2700"/>
    <w:multiLevelType w:val="multilevel"/>
    <w:tmpl w:val="D3A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9D41CC"/>
    <w:multiLevelType w:val="multilevel"/>
    <w:tmpl w:val="06A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DA09E9"/>
    <w:multiLevelType w:val="hybridMultilevel"/>
    <w:tmpl w:val="5586800E"/>
    <w:lvl w:ilvl="0" w:tplc="40AEA346">
      <w:numFmt w:val="bullet"/>
      <w:lvlText w:val="-"/>
      <w:lvlJc w:val="left"/>
      <w:pPr>
        <w:ind w:left="720" w:hanging="360"/>
      </w:pPr>
      <w:rPr>
        <w:rFonts w:ascii="Arial" w:eastAsia="Arial"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310"/>
    <w:rsid w:val="000017AD"/>
    <w:rsid w:val="00024BFE"/>
    <w:rsid w:val="00046426"/>
    <w:rsid w:val="000A139F"/>
    <w:rsid w:val="000D58D1"/>
    <w:rsid w:val="0011075A"/>
    <w:rsid w:val="00152F4D"/>
    <w:rsid w:val="001A48BA"/>
    <w:rsid w:val="001B5765"/>
    <w:rsid w:val="001D1942"/>
    <w:rsid w:val="001D3EF7"/>
    <w:rsid w:val="001E007C"/>
    <w:rsid w:val="00200769"/>
    <w:rsid w:val="00355CC1"/>
    <w:rsid w:val="00397A86"/>
    <w:rsid w:val="003A3D8A"/>
    <w:rsid w:val="003D1BB8"/>
    <w:rsid w:val="003F6F3A"/>
    <w:rsid w:val="0040712F"/>
    <w:rsid w:val="004663AE"/>
    <w:rsid w:val="00483987"/>
    <w:rsid w:val="00490310"/>
    <w:rsid w:val="004C7F21"/>
    <w:rsid w:val="004E0967"/>
    <w:rsid w:val="00526679"/>
    <w:rsid w:val="00570737"/>
    <w:rsid w:val="005B2B66"/>
    <w:rsid w:val="005C0994"/>
    <w:rsid w:val="005C0AD9"/>
    <w:rsid w:val="005C70B2"/>
    <w:rsid w:val="005D00AF"/>
    <w:rsid w:val="005E082A"/>
    <w:rsid w:val="005F1A0D"/>
    <w:rsid w:val="0060406C"/>
    <w:rsid w:val="0068067F"/>
    <w:rsid w:val="006B3DE9"/>
    <w:rsid w:val="006B63BE"/>
    <w:rsid w:val="006E4ABF"/>
    <w:rsid w:val="006E6263"/>
    <w:rsid w:val="007752B0"/>
    <w:rsid w:val="00777A55"/>
    <w:rsid w:val="00791AE4"/>
    <w:rsid w:val="007C6CE9"/>
    <w:rsid w:val="007E4717"/>
    <w:rsid w:val="00823FAB"/>
    <w:rsid w:val="00825802"/>
    <w:rsid w:val="00834A8D"/>
    <w:rsid w:val="00835B84"/>
    <w:rsid w:val="008F6C19"/>
    <w:rsid w:val="009D4B91"/>
    <w:rsid w:val="00A06994"/>
    <w:rsid w:val="00A4395C"/>
    <w:rsid w:val="00A43A56"/>
    <w:rsid w:val="00A76E6C"/>
    <w:rsid w:val="00A9699A"/>
    <w:rsid w:val="00AF3AD5"/>
    <w:rsid w:val="00B07B8B"/>
    <w:rsid w:val="00B22CB2"/>
    <w:rsid w:val="00B251BE"/>
    <w:rsid w:val="00B376B7"/>
    <w:rsid w:val="00B61FF5"/>
    <w:rsid w:val="00BE4656"/>
    <w:rsid w:val="00BE576F"/>
    <w:rsid w:val="00BF34E0"/>
    <w:rsid w:val="00BF6B73"/>
    <w:rsid w:val="00C07F84"/>
    <w:rsid w:val="00C567C8"/>
    <w:rsid w:val="00C72BF1"/>
    <w:rsid w:val="00C83D86"/>
    <w:rsid w:val="00C974EF"/>
    <w:rsid w:val="00CA508F"/>
    <w:rsid w:val="00D4193F"/>
    <w:rsid w:val="00D44B47"/>
    <w:rsid w:val="00DA368F"/>
    <w:rsid w:val="00E26C25"/>
    <w:rsid w:val="00E43BDD"/>
    <w:rsid w:val="00E63166"/>
    <w:rsid w:val="00E77108"/>
    <w:rsid w:val="00EA7AFE"/>
    <w:rsid w:val="00F4417B"/>
    <w:rsid w:val="00F54822"/>
    <w:rsid w:val="00F67FDC"/>
    <w:rsid w:val="00F7763C"/>
    <w:rsid w:val="00F85B0B"/>
    <w:rsid w:val="00FF04DC"/>
    <w:rsid w:val="00FF7C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B442"/>
  <w15:chartTrackingRefBased/>
  <w15:docId w15:val="{BD0B6807-66D2-499D-8171-D7F48844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qFormat/>
    <w:rsid w:val="00E26C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E26C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link w:val="Overskrift3Tegn"/>
    <w:qFormat/>
    <w:rsid w:val="00BE4656"/>
    <w:pPr>
      <w:spacing w:before="100" w:beforeAutospacing="1" w:after="100" w:afterAutospacing="1" w:line="240" w:lineRule="auto"/>
      <w:outlineLvl w:val="2"/>
    </w:pPr>
    <w:rPr>
      <w:rFonts w:ascii="Arial Unicode MS" w:eastAsia="Arial Unicode MS" w:hAnsi="Arial Unicode MS" w:cs="Arial Unicode MS"/>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E007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E007C"/>
  </w:style>
  <w:style w:type="paragraph" w:styleId="Bunntekst">
    <w:name w:val="footer"/>
    <w:basedOn w:val="Normal"/>
    <w:link w:val="BunntekstTegn"/>
    <w:unhideWhenUsed/>
    <w:rsid w:val="001E007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E007C"/>
  </w:style>
  <w:style w:type="character" w:styleId="Hyperkobling">
    <w:name w:val="Hyperlink"/>
    <w:basedOn w:val="Standardskriftforavsnitt"/>
    <w:uiPriority w:val="99"/>
    <w:unhideWhenUsed/>
    <w:rsid w:val="003A3D8A"/>
    <w:rPr>
      <w:color w:val="0563C1" w:themeColor="hyperlink"/>
      <w:u w:val="single"/>
    </w:rPr>
  </w:style>
  <w:style w:type="character" w:styleId="Merknadsreferanse">
    <w:name w:val="annotation reference"/>
    <w:basedOn w:val="Standardskriftforavsnitt"/>
    <w:uiPriority w:val="99"/>
    <w:semiHidden/>
    <w:unhideWhenUsed/>
    <w:rsid w:val="003A3D8A"/>
    <w:rPr>
      <w:sz w:val="16"/>
      <w:szCs w:val="16"/>
    </w:rPr>
  </w:style>
  <w:style w:type="paragraph" w:styleId="Merknadstekst">
    <w:name w:val="annotation text"/>
    <w:basedOn w:val="Normal"/>
    <w:link w:val="MerknadstekstTegn"/>
    <w:uiPriority w:val="99"/>
    <w:semiHidden/>
    <w:unhideWhenUsed/>
    <w:rsid w:val="003A3D8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3D8A"/>
    <w:rPr>
      <w:sz w:val="20"/>
      <w:szCs w:val="20"/>
    </w:rPr>
  </w:style>
  <w:style w:type="paragraph" w:styleId="Kommentaremne">
    <w:name w:val="annotation subject"/>
    <w:basedOn w:val="Merknadstekst"/>
    <w:next w:val="Merknadstekst"/>
    <w:link w:val="KommentaremneTegn"/>
    <w:uiPriority w:val="99"/>
    <w:semiHidden/>
    <w:unhideWhenUsed/>
    <w:rsid w:val="003A3D8A"/>
    <w:rPr>
      <w:b/>
      <w:bCs/>
    </w:rPr>
  </w:style>
  <w:style w:type="character" w:customStyle="1" w:styleId="KommentaremneTegn">
    <w:name w:val="Kommentaremne Tegn"/>
    <w:basedOn w:val="MerknadstekstTegn"/>
    <w:link w:val="Kommentaremne"/>
    <w:uiPriority w:val="99"/>
    <w:semiHidden/>
    <w:rsid w:val="003A3D8A"/>
    <w:rPr>
      <w:b/>
      <w:bCs/>
      <w:sz w:val="20"/>
      <w:szCs w:val="20"/>
    </w:rPr>
  </w:style>
  <w:style w:type="paragraph" w:styleId="Bobletekst">
    <w:name w:val="Balloon Text"/>
    <w:basedOn w:val="Normal"/>
    <w:link w:val="BobletekstTegn"/>
    <w:uiPriority w:val="99"/>
    <w:semiHidden/>
    <w:unhideWhenUsed/>
    <w:rsid w:val="003A3D8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A3D8A"/>
    <w:rPr>
      <w:rFonts w:ascii="Segoe UI" w:hAnsi="Segoe UI" w:cs="Segoe UI"/>
      <w:sz w:val="18"/>
      <w:szCs w:val="18"/>
    </w:rPr>
  </w:style>
  <w:style w:type="character" w:customStyle="1" w:styleId="Overskrift1Tegn">
    <w:name w:val="Overskrift 1 Tegn"/>
    <w:basedOn w:val="Standardskriftforavsnitt"/>
    <w:link w:val="Overskrift1"/>
    <w:uiPriority w:val="9"/>
    <w:rsid w:val="00E26C25"/>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E26C25"/>
    <w:rPr>
      <w:rFonts w:asciiTheme="majorHAnsi" w:eastAsiaTheme="majorEastAsia" w:hAnsiTheme="majorHAnsi" w:cstheme="majorBidi"/>
      <w:color w:val="2E74B5" w:themeColor="accent1" w:themeShade="BF"/>
      <w:sz w:val="26"/>
      <w:szCs w:val="26"/>
    </w:rPr>
  </w:style>
  <w:style w:type="paragraph" w:styleId="Liste">
    <w:name w:val="List"/>
    <w:basedOn w:val="Normal"/>
    <w:uiPriority w:val="99"/>
    <w:unhideWhenUsed/>
    <w:rsid w:val="00E26C25"/>
    <w:pPr>
      <w:ind w:left="283" w:hanging="283"/>
      <w:contextualSpacing/>
    </w:pPr>
  </w:style>
  <w:style w:type="paragraph" w:styleId="Punktliste2">
    <w:name w:val="List Bullet 2"/>
    <w:basedOn w:val="Normal"/>
    <w:uiPriority w:val="99"/>
    <w:unhideWhenUsed/>
    <w:rsid w:val="00E26C25"/>
    <w:pPr>
      <w:numPr>
        <w:numId w:val="3"/>
      </w:numPr>
      <w:contextualSpacing/>
    </w:pPr>
  </w:style>
  <w:style w:type="paragraph" w:styleId="Brdtekst">
    <w:name w:val="Body Text"/>
    <w:basedOn w:val="Normal"/>
    <w:link w:val="BrdtekstTegn"/>
    <w:uiPriority w:val="99"/>
    <w:unhideWhenUsed/>
    <w:rsid w:val="00E26C25"/>
    <w:pPr>
      <w:spacing w:after="120"/>
    </w:pPr>
  </w:style>
  <w:style w:type="character" w:customStyle="1" w:styleId="BrdtekstTegn">
    <w:name w:val="Brødtekst Tegn"/>
    <w:basedOn w:val="Standardskriftforavsnitt"/>
    <w:link w:val="Brdtekst"/>
    <w:uiPriority w:val="99"/>
    <w:rsid w:val="00E26C25"/>
  </w:style>
  <w:style w:type="paragraph" w:styleId="Brdtekst2">
    <w:name w:val="Body Text 2"/>
    <w:basedOn w:val="Normal"/>
    <w:link w:val="Brdtekst2Tegn"/>
    <w:uiPriority w:val="99"/>
    <w:semiHidden/>
    <w:unhideWhenUsed/>
    <w:rsid w:val="00BE4656"/>
    <w:pPr>
      <w:spacing w:after="120" w:line="480" w:lineRule="auto"/>
    </w:pPr>
  </w:style>
  <w:style w:type="character" w:customStyle="1" w:styleId="Brdtekst2Tegn">
    <w:name w:val="Brødtekst 2 Tegn"/>
    <w:basedOn w:val="Standardskriftforavsnitt"/>
    <w:link w:val="Brdtekst2"/>
    <w:uiPriority w:val="99"/>
    <w:semiHidden/>
    <w:rsid w:val="00BE4656"/>
  </w:style>
  <w:style w:type="character" w:customStyle="1" w:styleId="Overskrift3Tegn">
    <w:name w:val="Overskrift 3 Tegn"/>
    <w:basedOn w:val="Standardskriftforavsnitt"/>
    <w:link w:val="Overskrift3"/>
    <w:rsid w:val="00BE4656"/>
    <w:rPr>
      <w:rFonts w:ascii="Arial Unicode MS" w:eastAsia="Arial Unicode MS" w:hAnsi="Arial Unicode MS" w:cs="Arial Unicode MS"/>
      <w:b/>
      <w:bCs/>
      <w:sz w:val="27"/>
      <w:szCs w:val="27"/>
      <w:lang w:eastAsia="nb-NO"/>
    </w:rPr>
  </w:style>
  <w:style w:type="paragraph" w:customStyle="1" w:styleId="Overskrift">
    <w:name w:val="Overskrift"/>
    <w:basedOn w:val="Normal"/>
    <w:next w:val="Brdtekst"/>
    <w:rsid w:val="00BE4656"/>
    <w:pPr>
      <w:keepNext/>
      <w:suppressAutoHyphens/>
      <w:spacing w:before="240" w:after="120" w:line="240" w:lineRule="auto"/>
    </w:pPr>
    <w:rPr>
      <w:rFonts w:ascii="Arial" w:eastAsia="Lucida Sans Unicode" w:hAnsi="Arial" w:cs="Tahoma"/>
      <w:sz w:val="28"/>
      <w:szCs w:val="28"/>
      <w:lang w:val="en-US" w:eastAsia="nb-NO"/>
    </w:rPr>
  </w:style>
  <w:style w:type="character" w:styleId="Sidetall">
    <w:name w:val="page number"/>
    <w:basedOn w:val="Standardskriftforavsnitt"/>
    <w:semiHidden/>
    <w:rsid w:val="00BE4656"/>
  </w:style>
  <w:style w:type="paragraph" w:customStyle="1" w:styleId="sang">
    <w:name w:val="sang"/>
    <w:basedOn w:val="Normal"/>
    <w:rsid w:val="00BE4656"/>
    <w:pPr>
      <w:spacing w:before="100" w:beforeAutospacing="1" w:after="100" w:afterAutospacing="1" w:line="240" w:lineRule="auto"/>
    </w:pPr>
    <w:rPr>
      <w:rFonts w:ascii="Arial Unicode MS" w:eastAsia="Arial Unicode MS" w:hAnsi="Arial Unicode MS" w:cs="Arial Unicode MS"/>
      <w:sz w:val="24"/>
      <w:szCs w:val="24"/>
      <w:lang w:eastAsia="nb-NO"/>
    </w:rPr>
  </w:style>
  <w:style w:type="paragraph" w:styleId="Listeavsnitt">
    <w:name w:val="List Paragraph"/>
    <w:basedOn w:val="Normal"/>
    <w:uiPriority w:val="34"/>
    <w:qFormat/>
    <w:rsid w:val="0060406C"/>
    <w:pPr>
      <w:spacing w:after="0" w:line="276" w:lineRule="auto"/>
      <w:ind w:left="720"/>
      <w:contextualSpacing/>
    </w:pPr>
    <w:rPr>
      <w:rFonts w:ascii="Arial" w:eastAsia="Arial" w:hAnsi="Arial" w:cs="Arial"/>
      <w:color w:val="000000"/>
      <w:lang w:eastAsia="nb-NO"/>
    </w:rPr>
  </w:style>
  <w:style w:type="paragraph" w:styleId="NormalWeb">
    <w:name w:val="Normal (Web)"/>
    <w:basedOn w:val="Normal"/>
    <w:uiPriority w:val="99"/>
    <w:semiHidden/>
    <w:unhideWhenUsed/>
    <w:rsid w:val="00C07F84"/>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687624">
      <w:bodyDiv w:val="1"/>
      <w:marLeft w:val="0"/>
      <w:marRight w:val="0"/>
      <w:marTop w:val="0"/>
      <w:marBottom w:val="0"/>
      <w:divBdr>
        <w:top w:val="none" w:sz="0" w:space="0" w:color="auto"/>
        <w:left w:val="none" w:sz="0" w:space="0" w:color="auto"/>
        <w:bottom w:val="none" w:sz="0" w:space="0" w:color="auto"/>
        <w:right w:val="none" w:sz="0" w:space="0" w:color="auto"/>
      </w:divBdr>
      <w:divsChild>
        <w:div w:id="938486481">
          <w:marLeft w:val="0"/>
          <w:marRight w:val="0"/>
          <w:marTop w:val="0"/>
          <w:marBottom w:val="0"/>
          <w:divBdr>
            <w:top w:val="none" w:sz="0" w:space="0" w:color="auto"/>
            <w:left w:val="none" w:sz="0" w:space="0" w:color="auto"/>
            <w:bottom w:val="none" w:sz="0" w:space="0" w:color="auto"/>
            <w:right w:val="none" w:sz="0" w:space="0" w:color="auto"/>
          </w:divBdr>
          <w:divsChild>
            <w:div w:id="1772118174">
              <w:marLeft w:val="0"/>
              <w:marRight w:val="0"/>
              <w:marTop w:val="300"/>
              <w:marBottom w:val="300"/>
              <w:divBdr>
                <w:top w:val="none" w:sz="0" w:space="0" w:color="auto"/>
                <w:left w:val="none" w:sz="0" w:space="0" w:color="auto"/>
                <w:bottom w:val="none" w:sz="0" w:space="0" w:color="auto"/>
                <w:right w:val="none" w:sz="0" w:space="0" w:color="auto"/>
              </w:divBdr>
              <w:divsChild>
                <w:div w:id="1803116060">
                  <w:marLeft w:val="0"/>
                  <w:marRight w:val="0"/>
                  <w:marTop w:val="0"/>
                  <w:marBottom w:val="0"/>
                  <w:divBdr>
                    <w:top w:val="none" w:sz="0" w:space="0" w:color="auto"/>
                    <w:left w:val="none" w:sz="0" w:space="0" w:color="auto"/>
                    <w:bottom w:val="none" w:sz="0" w:space="0" w:color="auto"/>
                    <w:right w:val="none" w:sz="0" w:space="0" w:color="auto"/>
                  </w:divBdr>
                  <w:divsChild>
                    <w:div w:id="11583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387">
      <w:bodyDiv w:val="1"/>
      <w:marLeft w:val="0"/>
      <w:marRight w:val="0"/>
      <w:marTop w:val="0"/>
      <w:marBottom w:val="0"/>
      <w:divBdr>
        <w:top w:val="none" w:sz="0" w:space="0" w:color="auto"/>
        <w:left w:val="none" w:sz="0" w:space="0" w:color="auto"/>
        <w:bottom w:val="none" w:sz="0" w:space="0" w:color="auto"/>
        <w:right w:val="none" w:sz="0" w:space="0" w:color="auto"/>
      </w:divBdr>
      <w:divsChild>
        <w:div w:id="1648435624">
          <w:marLeft w:val="0"/>
          <w:marRight w:val="0"/>
          <w:marTop w:val="0"/>
          <w:marBottom w:val="0"/>
          <w:divBdr>
            <w:top w:val="none" w:sz="0" w:space="0" w:color="auto"/>
            <w:left w:val="none" w:sz="0" w:space="0" w:color="auto"/>
            <w:bottom w:val="none" w:sz="0" w:space="0" w:color="auto"/>
            <w:right w:val="none" w:sz="0" w:space="0" w:color="auto"/>
          </w:divBdr>
          <w:divsChild>
            <w:div w:id="900991186">
              <w:marLeft w:val="0"/>
              <w:marRight w:val="0"/>
              <w:marTop w:val="300"/>
              <w:marBottom w:val="300"/>
              <w:divBdr>
                <w:top w:val="none" w:sz="0" w:space="0" w:color="auto"/>
                <w:left w:val="none" w:sz="0" w:space="0" w:color="auto"/>
                <w:bottom w:val="none" w:sz="0" w:space="0" w:color="auto"/>
                <w:right w:val="none" w:sz="0" w:space="0" w:color="auto"/>
              </w:divBdr>
              <w:divsChild>
                <w:div w:id="807433649">
                  <w:marLeft w:val="0"/>
                  <w:marRight w:val="0"/>
                  <w:marTop w:val="0"/>
                  <w:marBottom w:val="0"/>
                  <w:divBdr>
                    <w:top w:val="none" w:sz="0" w:space="0" w:color="auto"/>
                    <w:left w:val="none" w:sz="0" w:space="0" w:color="auto"/>
                    <w:bottom w:val="none" w:sz="0" w:space="0" w:color="auto"/>
                    <w:right w:val="none" w:sz="0" w:space="0" w:color="auto"/>
                  </w:divBdr>
                  <w:divsChild>
                    <w:div w:id="11015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skermuseum.no"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ost@askermuseum.n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ost@askermuseum.no" TargetMode="Externa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AFB45-FF35-4EDB-B5A8-0B4BE8EE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2A2922C1</Template>
  <TotalTime>1</TotalTime>
  <Pages>12</Pages>
  <Words>1844</Words>
  <Characters>9779</Characters>
  <Application>Microsoft Office Word</Application>
  <DocSecurity>4</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MuseumsIT AS</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Felles Bruker Asker Museum</dc:creator>
  <cp:keywords/>
  <dc:description/>
  <cp:lastModifiedBy>Ingeborg Anna Wergeland</cp:lastModifiedBy>
  <cp:revision>2</cp:revision>
  <cp:lastPrinted>2019-06-06T12:33:00Z</cp:lastPrinted>
  <dcterms:created xsi:type="dcterms:W3CDTF">2019-06-06T12:59:00Z</dcterms:created>
  <dcterms:modified xsi:type="dcterms:W3CDTF">2019-06-06T12:59:00Z</dcterms:modified>
</cp:coreProperties>
</file>